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E95386" w:rsidRPr="00E95386" w14:paraId="3F90C083" w14:textId="77777777" w:rsidTr="0051626C">
        <w:tc>
          <w:tcPr>
            <w:tcW w:w="8891" w:type="dxa"/>
          </w:tcPr>
          <w:p w14:paraId="618002C2" w14:textId="77777777" w:rsidR="00742BE1" w:rsidRDefault="00742BE1" w:rsidP="00542652">
            <w:pPr>
              <w:jc w:val="righ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Dienst</w:t>
            </w:r>
            <w:r w:rsidR="00675258">
              <w:rPr>
                <w:b/>
                <w:sz w:val="24"/>
                <w:szCs w:val="24"/>
              </w:rPr>
              <w:t xml:space="preserve"> Bestuur &amp; organisatie</w:t>
            </w:r>
          </w:p>
          <w:p w14:paraId="06F6A7D1" w14:textId="77777777" w:rsidR="00742BE1" w:rsidRPr="00E95386" w:rsidRDefault="00742BE1" w:rsidP="00742BE1">
            <w:pPr>
              <w:jc w:val="right"/>
              <w:rPr>
                <w:sz w:val="24"/>
                <w:szCs w:val="24"/>
              </w:rPr>
            </w:pPr>
            <w:proofErr w:type="spellStart"/>
            <w:r w:rsidRPr="00E95386">
              <w:rPr>
                <w:sz w:val="24"/>
                <w:szCs w:val="24"/>
              </w:rPr>
              <w:t>Guimardstraat</w:t>
            </w:r>
            <w:proofErr w:type="spellEnd"/>
            <w:r w:rsidRPr="00E95386">
              <w:rPr>
                <w:sz w:val="24"/>
                <w:szCs w:val="24"/>
              </w:rPr>
              <w:t xml:space="preserve"> 1 </w:t>
            </w:r>
            <w:r w:rsidRPr="00E95386">
              <w:rPr>
                <w:sz w:val="24"/>
                <w:szCs w:val="24"/>
              </w:rPr>
              <w:sym w:font="Wingdings" w:char="F09F"/>
            </w:r>
            <w:r w:rsidRPr="00E95386">
              <w:rPr>
                <w:sz w:val="24"/>
                <w:szCs w:val="24"/>
              </w:rPr>
              <w:t xml:space="preserve"> 1040 BRUSSEL</w:t>
            </w:r>
          </w:p>
        </w:tc>
      </w:tr>
      <w:tr w:rsidR="0051626C" w:rsidRPr="00E95386" w14:paraId="4DA7073D" w14:textId="77777777" w:rsidTr="0051626C">
        <w:tc>
          <w:tcPr>
            <w:tcW w:w="8891" w:type="dxa"/>
          </w:tcPr>
          <w:p w14:paraId="2F363549" w14:textId="77777777" w:rsidR="00125451" w:rsidRPr="00E95386" w:rsidRDefault="00125451" w:rsidP="00125451">
            <w:pPr>
              <w:spacing w:before="100"/>
              <w:jc w:val="right"/>
              <w:rPr>
                <w:sz w:val="24"/>
                <w:szCs w:val="24"/>
              </w:rPr>
            </w:pPr>
            <w:r w:rsidRPr="00E95386">
              <w:t>+32 2 507 06 01</w:t>
            </w:r>
            <w:r w:rsidRPr="00E95386">
              <w:br/>
              <w:t>www.katholiekonderwijs.vlaanderen</w:t>
            </w:r>
          </w:p>
        </w:tc>
      </w:tr>
    </w:tbl>
    <w:p w14:paraId="1BCD8136" w14:textId="77777777" w:rsidR="00456013" w:rsidRPr="00E95386" w:rsidRDefault="000D5051" w:rsidP="00125451">
      <w:pPr>
        <w:spacing w:after="0"/>
      </w:pPr>
      <w:r w:rsidRPr="002267F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1FD3C459" wp14:editId="1A204E98">
            <wp:simplePos x="0" y="0"/>
            <wp:positionH relativeFrom="column">
              <wp:posOffset>21590</wp:posOffset>
            </wp:positionH>
            <wp:positionV relativeFrom="page">
              <wp:posOffset>668020</wp:posOffset>
            </wp:positionV>
            <wp:extent cx="2160000" cy="8424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5" b="6167"/>
                    <a:stretch/>
                  </pic:blipFill>
                  <pic:spPr bwMode="auto">
                    <a:xfrm>
                      <a:off x="0" y="0"/>
                      <a:ext cx="2160000" cy="8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628"/>
      </w:tblGrid>
      <w:tr w:rsidR="00E95386" w:rsidRPr="00E95386" w14:paraId="08385384" w14:textId="77777777" w:rsidTr="00005053">
        <w:tc>
          <w:tcPr>
            <w:tcW w:w="22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5E2A41F" w14:textId="77777777" w:rsidR="00542652" w:rsidRPr="00E95386" w:rsidRDefault="00542652" w:rsidP="00542652">
            <w:pPr>
              <w:spacing w:before="60" w:after="60"/>
            </w:pPr>
          </w:p>
        </w:tc>
        <w:tc>
          <w:tcPr>
            <w:tcW w:w="662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2BF193E" w14:textId="77777777" w:rsidR="00542652" w:rsidRPr="00E95386" w:rsidRDefault="00A04E1D" w:rsidP="00F2707D">
            <w:pPr>
              <w:spacing w:before="60" w:after="400"/>
              <w:jc w:val="right"/>
              <w:rPr>
                <w:b/>
                <w:sz w:val="24"/>
                <w:szCs w:val="24"/>
              </w:rPr>
            </w:pPr>
            <w:r w:rsidRPr="00E95386">
              <w:rPr>
                <w:b/>
                <w:sz w:val="24"/>
                <w:szCs w:val="24"/>
              </w:rPr>
              <w:t>DOCUMENT</w:t>
            </w:r>
          </w:p>
        </w:tc>
      </w:tr>
      <w:tr w:rsidR="00E95386" w:rsidRPr="00E95386" w14:paraId="10BAEA26" w14:textId="77777777" w:rsidTr="00005053">
        <w:tc>
          <w:tcPr>
            <w:tcW w:w="22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3E8A952" w14:textId="77777777" w:rsidR="00A04E1D" w:rsidRPr="00E95386" w:rsidRDefault="00A04E1D" w:rsidP="00A04E1D">
            <w:pPr>
              <w:spacing w:before="60" w:after="60"/>
            </w:pPr>
          </w:p>
        </w:tc>
        <w:tc>
          <w:tcPr>
            <w:tcW w:w="662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FB49BBC" w14:textId="77777777" w:rsidR="00742BE1" w:rsidRPr="00742BE1" w:rsidRDefault="0014230B" w:rsidP="00742BE1">
            <w:pPr>
              <w:pStyle w:val="Titelkort"/>
              <w:rPr>
                <w:b/>
              </w:rPr>
            </w:pPr>
            <w:r>
              <w:rPr>
                <w:b/>
              </w:rPr>
              <w:t xml:space="preserve">Ontwerpuitdaging </w:t>
            </w:r>
            <w:r w:rsidR="00091634">
              <w:rPr>
                <w:b/>
              </w:rPr>
              <w:t>vastleggen</w:t>
            </w:r>
          </w:p>
          <w:p w14:paraId="0EC75956" w14:textId="77777777" w:rsidR="001A5011" w:rsidRPr="007913F3" w:rsidRDefault="00675258" w:rsidP="007913F3">
            <w:pPr>
              <w:pStyle w:val="Datumverslag"/>
            </w:pPr>
            <w:bookmarkStart w:id="1" w:name="Datum"/>
            <w:bookmarkEnd w:id="1"/>
            <w:r>
              <w:t>2019-</w:t>
            </w:r>
            <w:r w:rsidR="00446FB0">
              <w:t>02-0</w:t>
            </w:r>
            <w:r w:rsidR="0014230B">
              <w:t>9</w:t>
            </w:r>
          </w:p>
        </w:tc>
      </w:tr>
    </w:tbl>
    <w:p w14:paraId="6DB5663B" w14:textId="77777777" w:rsidR="008D4918" w:rsidRDefault="00827BED" w:rsidP="00827BED">
      <w:pPr>
        <w:pStyle w:val="Kop1"/>
      </w:pPr>
      <w:r>
        <w:t>Wat is de aanleiding? Waarom?</w:t>
      </w:r>
    </w:p>
    <w:p w14:paraId="631FC8A3" w14:textId="77777777" w:rsidR="00827BED" w:rsidRDefault="00827BED" w:rsidP="00827BED">
      <w:r>
        <w:t>Aanleidingen kunnen zijn:</w:t>
      </w:r>
    </w:p>
    <w:p w14:paraId="556101EF" w14:textId="77777777" w:rsidR="00827BED" w:rsidRDefault="00827BED" w:rsidP="005A0279">
      <w:pPr>
        <w:pStyle w:val="Opsomming1"/>
        <w:spacing w:after="0"/>
      </w:pPr>
      <w:r>
        <w:t>Noden, eisen, vragen van de omgeving en onderwijsactoren</w:t>
      </w:r>
    </w:p>
    <w:p w14:paraId="05941D2C" w14:textId="77777777" w:rsidR="00872A1B" w:rsidRDefault="00872A1B" w:rsidP="000A0AB4">
      <w:pPr>
        <w:pStyle w:val="Opsomming2"/>
      </w:pPr>
      <w:r>
        <w:t xml:space="preserve">Welke wensen en noden zijn er anders bij onze personeelsleden? Leerlingen? Ouders? </w:t>
      </w:r>
      <w:r w:rsidR="0097320F">
        <w:t>…</w:t>
      </w:r>
    </w:p>
    <w:p w14:paraId="1E2FD151" w14:textId="77777777" w:rsidR="00872A1B" w:rsidRDefault="00872A1B" w:rsidP="000A0AB4">
      <w:pPr>
        <w:pStyle w:val="Opsomming2"/>
      </w:pPr>
      <w:r>
        <w:t>Aan welke maatschappelijke wijzingen moeten we het hoofd bieden?</w:t>
      </w:r>
    </w:p>
    <w:p w14:paraId="2B7DC9F9" w14:textId="77777777" w:rsidR="0097320F" w:rsidRDefault="0097320F" w:rsidP="000A0AB4">
      <w:pPr>
        <w:pStyle w:val="Opsomming2"/>
      </w:pPr>
      <w:r>
        <w:t>Wat is er verander</w:t>
      </w:r>
      <w:r w:rsidR="008E3493">
        <w:t>d</w:t>
      </w:r>
      <w:r>
        <w:t xml:space="preserve"> in onze context/omgeving?</w:t>
      </w:r>
    </w:p>
    <w:p w14:paraId="13BA1C1E" w14:textId="77777777" w:rsidR="000A0AB4" w:rsidRDefault="009F5A28" w:rsidP="000A0AB4">
      <w:pPr>
        <w:pStyle w:val="Opsomming2"/>
      </w:pPr>
      <w:r>
        <w:t>Welke relevante wet- en regelgeving is aangepast?</w:t>
      </w:r>
    </w:p>
    <w:p w14:paraId="65D56963" w14:textId="77777777" w:rsidR="009F5A28" w:rsidRDefault="0097320F" w:rsidP="000A0AB4">
      <w:pPr>
        <w:pStyle w:val="Opsomming2"/>
      </w:pPr>
      <w:r>
        <w:t>Welke wijzingen zijn er in ons bestaansrecht en missie, visie en kernwaarden?</w:t>
      </w:r>
    </w:p>
    <w:p w14:paraId="4738E789" w14:textId="77777777" w:rsidR="00827BED" w:rsidRDefault="00827BED" w:rsidP="005A0279">
      <w:pPr>
        <w:pStyle w:val="Opsomming1"/>
        <w:spacing w:after="0"/>
      </w:pPr>
      <w:r>
        <w:t>Strategie van de organisatie is aangepast</w:t>
      </w:r>
    </w:p>
    <w:p w14:paraId="6D17542D" w14:textId="77777777" w:rsidR="00442B2D" w:rsidRDefault="00442B2D" w:rsidP="00442B2D">
      <w:pPr>
        <w:pStyle w:val="Opsomming2"/>
      </w:pPr>
      <w:r>
        <w:t>Wat is er nieuw in de huidige strategie?</w:t>
      </w:r>
    </w:p>
    <w:p w14:paraId="33052148" w14:textId="77777777" w:rsidR="00442B2D" w:rsidRDefault="00442B2D" w:rsidP="00442B2D">
      <w:pPr>
        <w:pStyle w:val="Opsomming2"/>
      </w:pPr>
      <w:r>
        <w:t>Waar verschilt deze met de vorige strategie?</w:t>
      </w:r>
    </w:p>
    <w:p w14:paraId="66DAA663" w14:textId="77777777" w:rsidR="000A0AB4" w:rsidRDefault="000A0AB4" w:rsidP="00442B2D">
      <w:pPr>
        <w:pStyle w:val="Opsomming2"/>
      </w:pPr>
      <w:r>
        <w:t>Welke doelstellingen zijn anders in de nieuwe strategie?</w:t>
      </w:r>
    </w:p>
    <w:p w14:paraId="6D2E1EFF" w14:textId="77777777" w:rsidR="00827BED" w:rsidRDefault="00827BED" w:rsidP="005A0279">
      <w:pPr>
        <w:pStyle w:val="Opsomming1"/>
        <w:spacing w:after="0"/>
      </w:pPr>
      <w:r>
        <w:t>Organisatie wordt ‘volwassener’, volgende stappen kunnen gezet worden</w:t>
      </w:r>
    </w:p>
    <w:p w14:paraId="1D680038" w14:textId="77777777" w:rsidR="000A0AB4" w:rsidRDefault="000A0AB4" w:rsidP="000A0AB4">
      <w:pPr>
        <w:pStyle w:val="Opsomming2"/>
      </w:pPr>
      <w:r>
        <w:t>In welke groeifase zitten we?</w:t>
      </w:r>
    </w:p>
    <w:p w14:paraId="39DD2741" w14:textId="77777777" w:rsidR="000A0AB4" w:rsidRDefault="000A0AB4" w:rsidP="000A0AB4">
      <w:pPr>
        <w:pStyle w:val="Opsomming2"/>
      </w:pPr>
      <w:r>
        <w:t>Welke evoluties zien we in vergelijking met vorig jaar? 6 maanden geleden? 2 jaar geleden? …?</w:t>
      </w:r>
    </w:p>
    <w:p w14:paraId="7437CA51" w14:textId="77777777" w:rsidR="000A0AB4" w:rsidRDefault="000A0AB4" w:rsidP="000A0AB4">
      <w:pPr>
        <w:pStyle w:val="Opsomming2"/>
      </w:pPr>
      <w:r>
        <w:t>Wat heeft zich gesetteld? Wat is in de juiste plooi gevallen?</w:t>
      </w:r>
    </w:p>
    <w:p w14:paraId="1B59803C" w14:textId="77777777" w:rsidR="00827BED" w:rsidRDefault="00827BED" w:rsidP="005A0279">
      <w:pPr>
        <w:pStyle w:val="Opsomming1"/>
        <w:spacing w:after="0"/>
      </w:pPr>
      <w:r>
        <w:t>Grootte van de organisatie is aangepast</w:t>
      </w:r>
    </w:p>
    <w:p w14:paraId="53994C8C" w14:textId="77777777" w:rsidR="000A0AB4" w:rsidRDefault="000A0AB4" w:rsidP="000A0AB4">
      <w:pPr>
        <w:pStyle w:val="Opsomming2"/>
      </w:pPr>
      <w:r>
        <w:t xml:space="preserve">Welke groei </w:t>
      </w:r>
      <w:r w:rsidR="009F5A28">
        <w:t xml:space="preserve">of verschuivingen </w:t>
      </w:r>
      <w:r>
        <w:t>zien we waar?</w:t>
      </w:r>
    </w:p>
    <w:p w14:paraId="3B1A6D07" w14:textId="77777777" w:rsidR="009F5A28" w:rsidRDefault="009F5A28" w:rsidP="000A0AB4">
      <w:pPr>
        <w:pStyle w:val="Opsomming2"/>
      </w:pPr>
      <w:r>
        <w:t>Wie is er bij gekomen/verdwenen in onze organisatie?</w:t>
      </w:r>
    </w:p>
    <w:p w14:paraId="7FD57B08" w14:textId="77777777" w:rsidR="00A72434" w:rsidRDefault="00A72434" w:rsidP="000A0AB4">
      <w:pPr>
        <w:pStyle w:val="Opsomming2"/>
      </w:pPr>
      <w:r>
        <w:t>Welke ‘erfenis’ nemen we mee uit andere organisaties?</w:t>
      </w:r>
    </w:p>
    <w:p w14:paraId="3BDDEBC6" w14:textId="77777777" w:rsidR="009F5A28" w:rsidRDefault="009F5A28" w:rsidP="000A0AB4">
      <w:pPr>
        <w:pStyle w:val="Opsomming2"/>
      </w:pPr>
      <w:r>
        <w:t>Wat is er verandert in onze omgeving?</w:t>
      </w:r>
    </w:p>
    <w:p w14:paraId="4BAAED29" w14:textId="77777777" w:rsidR="005A0279" w:rsidRDefault="005A0279" w:rsidP="005A0279">
      <w:pPr>
        <w:pStyle w:val="Opsomming1"/>
        <w:spacing w:after="0"/>
      </w:pPr>
      <w:r>
        <w:t>Vanuit kwaliteitsontwikkeling</w:t>
      </w:r>
    </w:p>
    <w:p w14:paraId="77591CC0" w14:textId="77777777" w:rsidR="005A0279" w:rsidRDefault="005A0279" w:rsidP="005A0279">
      <w:pPr>
        <w:pStyle w:val="Opsomming2"/>
      </w:pPr>
      <w:r>
        <w:t>Bijvoorbeeld na een zelfevaluatie waaruit blijkt dat sommige aspecten beter kunnen</w:t>
      </w:r>
    </w:p>
    <w:p w14:paraId="30B0F04E" w14:textId="77777777" w:rsidR="00827BED" w:rsidRDefault="00827BED" w:rsidP="00827BED">
      <w:r>
        <w:t>Veranderen om te veranderen is geen goede aanleiding.</w:t>
      </w:r>
    </w:p>
    <w:p w14:paraId="0EFFB23C" w14:textId="77777777" w:rsidR="001E0306" w:rsidRDefault="001E0306" w:rsidP="00827BED">
      <w:proofErr w:type="spellStart"/>
      <w:r>
        <w:t>Structure</w:t>
      </w:r>
      <w:proofErr w:type="spellEnd"/>
      <w:r>
        <w:t xml:space="preserve"> </w:t>
      </w:r>
      <w:proofErr w:type="spellStart"/>
      <w:r>
        <w:t>follows</w:t>
      </w:r>
      <w:proofErr w:type="spellEnd"/>
      <w:r>
        <w:t xml:space="preserve"> strategie</w:t>
      </w:r>
    </w:p>
    <w:p w14:paraId="02656FBB" w14:textId="77777777" w:rsidR="00827BED" w:rsidRDefault="00827BED" w:rsidP="00827BED">
      <w:pPr>
        <w:pStyle w:val="Kop1"/>
      </w:pPr>
      <w:r>
        <w:t xml:space="preserve">Wat is de ontwerpopdracht? </w:t>
      </w:r>
      <w:r w:rsidR="009835A2">
        <w:t>Welke zijn de vertrekpunten?</w:t>
      </w:r>
    </w:p>
    <w:p w14:paraId="087C1ACD" w14:textId="77777777" w:rsidR="00442B2D" w:rsidRPr="00442B2D" w:rsidRDefault="00442B2D" w:rsidP="00EA2B0F">
      <w:pPr>
        <w:spacing w:after="0"/>
      </w:pPr>
      <w:r>
        <w:t>Te stellen vragen:</w:t>
      </w:r>
    </w:p>
    <w:p w14:paraId="1C1CD0FE" w14:textId="77777777" w:rsidR="00531616" w:rsidRDefault="006240B6" w:rsidP="00442B2D">
      <w:pPr>
        <w:pStyle w:val="Opsomming1"/>
      </w:pPr>
      <w:r>
        <w:t>In welke behoeften moet de nieuwe structuur voorzien?</w:t>
      </w:r>
    </w:p>
    <w:p w14:paraId="188A5252" w14:textId="77777777" w:rsidR="006240B6" w:rsidRDefault="006240B6" w:rsidP="00442B2D">
      <w:pPr>
        <w:pStyle w:val="Opsomming1"/>
      </w:pPr>
      <w:r>
        <w:t>Wat willen we behouden uit de huidige werking?</w:t>
      </w:r>
    </w:p>
    <w:p w14:paraId="0D84C4E8" w14:textId="77777777" w:rsidR="006240B6" w:rsidRDefault="006240B6" w:rsidP="00442B2D">
      <w:pPr>
        <w:pStyle w:val="Opsomming1"/>
      </w:pPr>
      <w:r>
        <w:t>Welke zijn de eisen aan het ontwerpproces?</w:t>
      </w:r>
    </w:p>
    <w:p w14:paraId="3982C173" w14:textId="77777777" w:rsidR="001A0EF4" w:rsidRDefault="001A0EF4" w:rsidP="00EA2B0F">
      <w:pPr>
        <w:spacing w:after="0"/>
      </w:pPr>
      <w:r>
        <w:lastRenderedPageBreak/>
        <w:t>Ontwerpopdracht</w:t>
      </w:r>
      <w:r w:rsidR="00442B2D">
        <w:t xml:space="preserve"> (wordt gedefinieerd door de opdrachtgever)</w:t>
      </w:r>
      <w:r w:rsidR="00EA2B0F">
        <w:t xml:space="preserve"> =</w:t>
      </w:r>
    </w:p>
    <w:p w14:paraId="68442DB5" w14:textId="77777777" w:rsidR="00442B2D" w:rsidRDefault="001A0EF4" w:rsidP="00442B2D">
      <w:pPr>
        <w:pStyle w:val="Opsomming1"/>
      </w:pPr>
      <w:r>
        <w:t xml:space="preserve">Positief uitdagend </w:t>
      </w:r>
      <w:r>
        <w:sym w:font="Wingdings" w:char="F0E0"/>
      </w:r>
      <w:r>
        <w:t xml:space="preserve"> </w:t>
      </w:r>
      <w:r w:rsidR="00442B2D">
        <w:t xml:space="preserve">best </w:t>
      </w:r>
      <w:r>
        <w:t>niet vertrekken vanuit een crisis</w:t>
      </w:r>
      <w:r w:rsidR="00442B2D">
        <w:t xml:space="preserve"> – proactief</w:t>
      </w:r>
    </w:p>
    <w:p w14:paraId="1A9A6182" w14:textId="77777777" w:rsidR="001A0EF4" w:rsidRDefault="001A0EF4" w:rsidP="001A0EF4">
      <w:pPr>
        <w:pStyle w:val="Opsomming1"/>
      </w:pPr>
      <w:r>
        <w:t xml:space="preserve">Geeft ruimte en bakent </w:t>
      </w:r>
      <w:r w:rsidR="00A72434">
        <w:t xml:space="preserve">toch </w:t>
      </w:r>
      <w:r>
        <w:t>af</w:t>
      </w:r>
    </w:p>
    <w:p w14:paraId="2F9B6928" w14:textId="77777777" w:rsidR="001A0EF4" w:rsidRDefault="001A0EF4" w:rsidP="001A0EF4">
      <w:pPr>
        <w:pStyle w:val="Opsomming1"/>
      </w:pPr>
      <w:r>
        <w:t>Is specifiek voor de eigen organisatie</w:t>
      </w:r>
    </w:p>
    <w:p w14:paraId="781DEE75" w14:textId="77777777" w:rsidR="00442B2D" w:rsidRDefault="00442B2D" w:rsidP="00442B2D">
      <w:pPr>
        <w:pStyle w:val="Kop2"/>
      </w:pPr>
      <w:r>
        <w:t xml:space="preserve">Behoeften </w:t>
      </w:r>
      <w:proofErr w:type="spellStart"/>
      <w:r>
        <w:t>oplijsten</w:t>
      </w:r>
      <w:proofErr w:type="spellEnd"/>
    </w:p>
    <w:p w14:paraId="2F51F0EC" w14:textId="77777777" w:rsidR="00C518E0" w:rsidRDefault="00C518E0" w:rsidP="00EA2B0F">
      <w:pPr>
        <w:spacing w:after="0"/>
      </w:pPr>
      <w:r>
        <w:t>Je overloopt dit per soort betrokkene:</w:t>
      </w:r>
    </w:p>
    <w:p w14:paraId="75944F4B" w14:textId="77777777" w:rsidR="00C518E0" w:rsidRDefault="00C518E0" w:rsidP="00C518E0">
      <w:pPr>
        <w:pStyle w:val="Opsomming1"/>
      </w:pPr>
      <w:r>
        <w:t>Personeelsleden</w:t>
      </w:r>
    </w:p>
    <w:p w14:paraId="55B2EDFA" w14:textId="77777777" w:rsidR="00C518E0" w:rsidRDefault="00C518E0" w:rsidP="00C518E0">
      <w:pPr>
        <w:pStyle w:val="Opsomming1"/>
      </w:pPr>
      <w:r>
        <w:t>Leidinggevenden</w:t>
      </w:r>
    </w:p>
    <w:p w14:paraId="4C6061DE" w14:textId="77777777" w:rsidR="00C518E0" w:rsidRDefault="00C518E0" w:rsidP="00C518E0">
      <w:pPr>
        <w:pStyle w:val="Opsomming1"/>
      </w:pPr>
      <w:r>
        <w:t>Bestuur</w:t>
      </w:r>
    </w:p>
    <w:p w14:paraId="28975785" w14:textId="77777777" w:rsidR="00C518E0" w:rsidRDefault="00C518E0" w:rsidP="00C518E0">
      <w:pPr>
        <w:pStyle w:val="Opsomming1"/>
      </w:pPr>
      <w:r>
        <w:t>Omgeving (overheid, lokale context, maatschappij, ouders …)</w:t>
      </w:r>
    </w:p>
    <w:p w14:paraId="510542F0" w14:textId="77777777" w:rsidR="00C518E0" w:rsidRDefault="00C518E0" w:rsidP="00C518E0">
      <w:pPr>
        <w:pStyle w:val="Opsomming1"/>
      </w:pPr>
      <w:r>
        <w:t>…</w:t>
      </w:r>
    </w:p>
    <w:p w14:paraId="51E5BED0" w14:textId="77777777" w:rsidR="00EA2B0F" w:rsidRPr="00C518E0" w:rsidRDefault="00EA2B0F" w:rsidP="00EA2B0F">
      <w:r>
        <w:t>Je maakt één schema of je maakt er meerdere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00"/>
        <w:gridCol w:w="4095"/>
        <w:gridCol w:w="4096"/>
      </w:tblGrid>
      <w:tr w:rsidR="0002038D" w14:paraId="79644883" w14:textId="77777777" w:rsidTr="0002038D">
        <w:trPr>
          <w:trHeight w:val="1701"/>
        </w:trPr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14:paraId="75D6124B" w14:textId="77777777" w:rsidR="0002038D" w:rsidRDefault="0002038D" w:rsidP="0002038D">
            <w:pPr>
              <w:ind w:left="113" w:right="113"/>
              <w:jc w:val="center"/>
            </w:pPr>
            <w:r>
              <w:t>Voorzien we in de die behoefte?</w:t>
            </w:r>
          </w:p>
          <w:p w14:paraId="3088B431" w14:textId="77777777" w:rsidR="0002038D" w:rsidRDefault="0002038D" w:rsidP="0002038D">
            <w:pPr>
              <w:ind w:left="113" w:right="113"/>
              <w:jc w:val="center"/>
            </w:pPr>
            <w:r>
              <w:t>Ja                                neen</w:t>
            </w:r>
          </w:p>
        </w:tc>
        <w:tc>
          <w:tcPr>
            <w:tcW w:w="4095" w:type="dxa"/>
            <w:tcBorders>
              <w:left w:val="single" w:sz="4" w:space="0" w:color="auto"/>
            </w:tcBorders>
            <w:vAlign w:val="center"/>
          </w:tcPr>
          <w:p w14:paraId="077599D7" w14:textId="77777777" w:rsidR="0002038D" w:rsidRDefault="0002038D" w:rsidP="00C518E0">
            <w:pPr>
              <w:jc w:val="center"/>
            </w:pPr>
            <w:r>
              <w:t>In ontwerp realiseren</w:t>
            </w:r>
          </w:p>
        </w:tc>
        <w:tc>
          <w:tcPr>
            <w:tcW w:w="4096" w:type="dxa"/>
            <w:vAlign w:val="center"/>
          </w:tcPr>
          <w:p w14:paraId="459B7F02" w14:textId="77777777" w:rsidR="0002038D" w:rsidRDefault="0002038D" w:rsidP="00C518E0">
            <w:pPr>
              <w:jc w:val="center"/>
            </w:pPr>
            <w:r>
              <w:t>In ontwerp vermijden</w:t>
            </w:r>
          </w:p>
        </w:tc>
      </w:tr>
      <w:tr w:rsidR="0002038D" w14:paraId="4AA1EDE9" w14:textId="77777777" w:rsidTr="0002038D">
        <w:trPr>
          <w:trHeight w:val="1701"/>
        </w:trPr>
        <w:tc>
          <w:tcPr>
            <w:tcW w:w="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3ED329" w14:textId="77777777" w:rsidR="0002038D" w:rsidRDefault="0002038D" w:rsidP="00C518E0">
            <w:pPr>
              <w:jc w:val="center"/>
            </w:pPr>
          </w:p>
        </w:tc>
        <w:tc>
          <w:tcPr>
            <w:tcW w:w="4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0379240" w14:textId="77777777" w:rsidR="0002038D" w:rsidRDefault="0002038D" w:rsidP="00C518E0">
            <w:pPr>
              <w:jc w:val="center"/>
            </w:pPr>
            <w:r>
              <w:t>In ontwerp behouden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vAlign w:val="center"/>
          </w:tcPr>
          <w:p w14:paraId="4EF29098" w14:textId="77777777" w:rsidR="0002038D" w:rsidRDefault="0002038D" w:rsidP="00C518E0">
            <w:pPr>
              <w:jc w:val="center"/>
            </w:pPr>
            <w:r>
              <w:t>In ontwerp elimineren</w:t>
            </w:r>
          </w:p>
        </w:tc>
      </w:tr>
      <w:tr w:rsidR="0002038D" w14:paraId="3183CF73" w14:textId="77777777" w:rsidTr="0002038D">
        <w:trPr>
          <w:trHeight w:val="651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4130E38E" w14:textId="77777777" w:rsidR="0002038D" w:rsidRDefault="0002038D" w:rsidP="00C518E0">
            <w:pPr>
              <w:jc w:val="center"/>
            </w:pPr>
          </w:p>
        </w:tc>
        <w:tc>
          <w:tcPr>
            <w:tcW w:w="81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96853F" w14:textId="77777777" w:rsidR="0002038D" w:rsidRDefault="0002038D" w:rsidP="00C518E0">
            <w:pPr>
              <w:jc w:val="center"/>
            </w:pPr>
            <w:r>
              <w:t>Ja                                                                              neen</w:t>
            </w:r>
          </w:p>
          <w:p w14:paraId="28828061" w14:textId="77777777" w:rsidR="0002038D" w:rsidRDefault="0002038D" w:rsidP="00C518E0">
            <w:pPr>
              <w:jc w:val="center"/>
            </w:pPr>
            <w:r>
              <w:t>Heeft de onderwijsactor die behoefte?</w:t>
            </w:r>
          </w:p>
        </w:tc>
      </w:tr>
    </w:tbl>
    <w:p w14:paraId="28BA29D3" w14:textId="77777777" w:rsidR="00442B2D" w:rsidRPr="00442B2D" w:rsidRDefault="00442B2D" w:rsidP="00442B2D"/>
    <w:p w14:paraId="08E33C3A" w14:textId="77777777" w:rsidR="006240B6" w:rsidRDefault="00640442" w:rsidP="00640442">
      <w:pPr>
        <w:pStyle w:val="Kop2"/>
      </w:pPr>
      <w:r>
        <w:t>Waar we niet aan tornen?</w:t>
      </w:r>
    </w:p>
    <w:p w14:paraId="108A35DF" w14:textId="77777777" w:rsidR="00640442" w:rsidRDefault="00640442" w:rsidP="00640442">
      <w:pPr>
        <w:pStyle w:val="Opsomming1"/>
      </w:pPr>
      <w:r>
        <w:t>Wat een behoefte is en wat al gebeurt = onderste kwadrant</w:t>
      </w:r>
    </w:p>
    <w:p w14:paraId="2141535A" w14:textId="77777777" w:rsidR="005A0279" w:rsidRDefault="005A0279" w:rsidP="00640442">
      <w:pPr>
        <w:pStyle w:val="Opsomming1"/>
      </w:pPr>
      <w:r>
        <w:t>Wat een vaststaand feit is zoals regelgeving rond personeel</w:t>
      </w:r>
    </w:p>
    <w:p w14:paraId="62276508" w14:textId="77777777" w:rsidR="00640442" w:rsidRDefault="00640442" w:rsidP="00640442">
      <w:pPr>
        <w:pStyle w:val="Opsomming1"/>
      </w:pPr>
      <w:r>
        <w:t>Wat moet volgens</w:t>
      </w:r>
      <w:r w:rsidR="005A0279">
        <w:t xml:space="preserve"> andere</w:t>
      </w:r>
      <w:r>
        <w:t xml:space="preserve"> regelgeving</w:t>
      </w:r>
    </w:p>
    <w:p w14:paraId="1C5BCCBC" w14:textId="77777777" w:rsidR="00640442" w:rsidRDefault="00640442" w:rsidP="006433AC">
      <w:pPr>
        <w:pStyle w:val="Opsomming1"/>
        <w:spacing w:after="0"/>
      </w:pPr>
      <w:r>
        <w:t>Wat reeds strategisch gekozen is en we wensen te behouden</w:t>
      </w:r>
    </w:p>
    <w:p w14:paraId="08CA0032" w14:textId="77777777" w:rsidR="00640442" w:rsidRDefault="00640442" w:rsidP="00640442">
      <w:pPr>
        <w:pStyle w:val="Opsomming2"/>
      </w:pPr>
      <w:r>
        <w:t>Financiële redenen</w:t>
      </w:r>
    </w:p>
    <w:p w14:paraId="487644F9" w14:textId="77777777" w:rsidR="00640442" w:rsidRDefault="00640442" w:rsidP="00640442">
      <w:pPr>
        <w:pStyle w:val="Opsomming2"/>
      </w:pPr>
      <w:r>
        <w:t>Expliciete afspraken met externen</w:t>
      </w:r>
    </w:p>
    <w:p w14:paraId="7C40D0E1" w14:textId="77777777" w:rsidR="00640442" w:rsidRDefault="005A0279" w:rsidP="00640442">
      <w:pPr>
        <w:pStyle w:val="Opsomming2"/>
      </w:pPr>
      <w:r>
        <w:t>Lange termijn planning die moet gerealiseerd worden</w:t>
      </w:r>
    </w:p>
    <w:p w14:paraId="5D9A526E" w14:textId="77777777" w:rsidR="006433AC" w:rsidRDefault="006433AC" w:rsidP="006433AC">
      <w:pPr>
        <w:pStyle w:val="Opsomming2"/>
        <w:spacing w:after="0"/>
      </w:pPr>
      <w:r>
        <w:t>…</w:t>
      </w:r>
    </w:p>
    <w:p w14:paraId="04592832" w14:textId="77777777" w:rsidR="006433AC" w:rsidRPr="00640442" w:rsidRDefault="006433AC" w:rsidP="006433AC">
      <w:pPr>
        <w:pStyle w:val="Opsomming1"/>
      </w:pPr>
      <w:r>
        <w:t>…</w:t>
      </w:r>
    </w:p>
    <w:p w14:paraId="6B67BEA8" w14:textId="77777777" w:rsidR="00640442" w:rsidRDefault="00640442" w:rsidP="00640442">
      <w:pPr>
        <w:pStyle w:val="Kop2"/>
      </w:pPr>
      <w:r>
        <w:t>Waar moeten we naar ontwerpen?</w:t>
      </w:r>
    </w:p>
    <w:p w14:paraId="060A3197" w14:textId="77777777" w:rsidR="006433AC" w:rsidRDefault="005D535E" w:rsidP="006433AC">
      <w:r>
        <w:t>Combineer 2.1 en 2.2 in de ontwerpuitdaging. De ontwerpuitdaging bestaat slechts uit een paar zinnen die de kern van de uitdaging weergeven.</w:t>
      </w:r>
    </w:p>
    <w:p w14:paraId="501D1963" w14:textId="77777777" w:rsidR="00D45394" w:rsidRDefault="005D535E" w:rsidP="006433AC">
      <w:r>
        <w:t>Voorbeeld</w:t>
      </w:r>
      <w:r w:rsidR="00D45394">
        <w:t>en</w:t>
      </w:r>
    </w:p>
    <w:p w14:paraId="0763D943" w14:textId="77777777" w:rsidR="005D535E" w:rsidRDefault="00D45394" w:rsidP="00D45394">
      <w:pPr>
        <w:pStyle w:val="Opsomming1"/>
      </w:pPr>
      <w:r>
        <w:lastRenderedPageBreak/>
        <w:t>O</w:t>
      </w:r>
      <w:r w:rsidR="005D535E">
        <w:t xml:space="preserve">ntwerp een organisatiestructuur waarbij de </w:t>
      </w:r>
      <w:r w:rsidR="00061AA6">
        <w:t xml:space="preserve">overgang van het basisonderwijs naar het secundair onderwijs in de gemeente xxx voor de leerlingen </w:t>
      </w:r>
      <w:proofErr w:type="spellStart"/>
      <w:r w:rsidR="00061AA6">
        <w:t>naadlozer</w:t>
      </w:r>
      <w:proofErr w:type="spellEnd"/>
      <w:r w:rsidR="00061AA6">
        <w:t xml:space="preserve"> verloopt, </w:t>
      </w:r>
      <w:r w:rsidR="005D535E">
        <w:t xml:space="preserve">waarbij </w:t>
      </w:r>
      <w:r w:rsidR="00061AA6">
        <w:t>samenwerking vanzelfsprekend is</w:t>
      </w:r>
      <w:r w:rsidR="005D535E">
        <w:t xml:space="preserve"> en de </w:t>
      </w:r>
      <w:r w:rsidR="00061AA6">
        <w:t>vergaderdruk aanvaardbaar blijft</w:t>
      </w:r>
      <w:r w:rsidR="005D535E">
        <w:t>.</w:t>
      </w:r>
    </w:p>
    <w:p w14:paraId="1C92A134" w14:textId="77777777" w:rsidR="00D45394" w:rsidRDefault="00D45394" w:rsidP="00D45394">
      <w:pPr>
        <w:pStyle w:val="Opsomming1"/>
      </w:pPr>
      <w:r>
        <w:t xml:space="preserve">Ontwerp een organisatiestructuur waarbij de </w:t>
      </w:r>
      <w:r w:rsidR="00A27463">
        <w:t>tijdsbesteding van de 8 klasleerkrachten van de basisschool xxx zo veel mogelijk ligt op het pedagogisch proces in de klas</w:t>
      </w:r>
      <w:r w:rsidR="00D17B92">
        <w:t xml:space="preserve"> waarbij signalen vlugger opgevangen worden</w:t>
      </w:r>
      <w:r w:rsidR="00A27463">
        <w:t xml:space="preserve">. De </w:t>
      </w:r>
      <w:r w:rsidR="00D17B92">
        <w:t>totale</w:t>
      </w:r>
      <w:r w:rsidR="00A27463">
        <w:t xml:space="preserve"> personeelsinzet en de kosten </w:t>
      </w:r>
      <w:r w:rsidR="00D17B92">
        <w:t>kunnen</w:t>
      </w:r>
      <w:r w:rsidR="00A27463">
        <w:t xml:space="preserve"> niet stijgen.</w:t>
      </w:r>
    </w:p>
    <w:p w14:paraId="403F14C4" w14:textId="77777777" w:rsidR="00D17B92" w:rsidRPr="00D17B92" w:rsidRDefault="00D17B92" w:rsidP="00D17B92">
      <w:pPr>
        <w:pStyle w:val="Opsomming1"/>
      </w:pPr>
      <w:r w:rsidRPr="00D17B92">
        <w:t xml:space="preserve">Ontwerp een organisatiestructuur waarbij de verantwoordelijkheden van de 8 directeurs op 7 locaties </w:t>
      </w:r>
      <w:proofErr w:type="spellStart"/>
      <w:r w:rsidRPr="00D17B92">
        <w:t>schooloverstijgend</w:t>
      </w:r>
      <w:proofErr w:type="spellEnd"/>
      <w:r w:rsidRPr="00D17B92">
        <w:t xml:space="preserve"> optimaal verdeeld zijn, met de nodige ingebouwde checks </w:t>
      </w:r>
      <w:proofErr w:type="spellStart"/>
      <w:r w:rsidRPr="00D17B92">
        <w:t>and</w:t>
      </w:r>
      <w:proofErr w:type="spellEnd"/>
      <w:r w:rsidRPr="00D17B92">
        <w:t xml:space="preserve"> </w:t>
      </w:r>
      <w:proofErr w:type="spellStart"/>
      <w:r w:rsidRPr="00D17B92">
        <w:t>balances</w:t>
      </w:r>
      <w:proofErr w:type="spellEnd"/>
      <w:r w:rsidRPr="00D17B92">
        <w:t xml:space="preserve"> </w:t>
      </w:r>
      <w:r>
        <w:t>en inzet van elk hun eigen sterktes</w:t>
      </w:r>
      <w:r w:rsidRPr="00D17B92">
        <w:t xml:space="preserve"> </w:t>
      </w:r>
      <w:r>
        <w:t xml:space="preserve">om een optimale gelijkgerichte ondersteuning van alle </w:t>
      </w:r>
      <w:r w:rsidR="0021126E">
        <w:t xml:space="preserve">zelfsturende </w:t>
      </w:r>
      <w:r>
        <w:t>lerarenteams te realiseren.</w:t>
      </w:r>
    </w:p>
    <w:p w14:paraId="4F0C8AFA" w14:textId="77777777" w:rsidR="00D45394" w:rsidRDefault="00D45394" w:rsidP="00D17B92">
      <w:pPr>
        <w:pStyle w:val="Kop2"/>
      </w:pPr>
      <w:r>
        <w:t>Samenvatting</w:t>
      </w:r>
    </w:p>
    <w:p w14:paraId="2F3C889D" w14:textId="77777777" w:rsidR="00D45394" w:rsidRDefault="00D45394" w:rsidP="00D45394">
      <w:r>
        <w:t>Steeds voor ogen blijven houden</w:t>
      </w:r>
      <w:r w:rsidR="00D17B92">
        <w:t xml:space="preserve"> tijdens de verdere stappen van het ontwerpproces</w:t>
      </w:r>
      <w:r w:rsidR="00525FE8"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39"/>
        <w:gridCol w:w="5352"/>
      </w:tblGrid>
      <w:tr w:rsidR="00525FE8" w14:paraId="2F924C50" w14:textId="77777777" w:rsidTr="00525FE8">
        <w:tc>
          <w:tcPr>
            <w:tcW w:w="3539" w:type="dxa"/>
          </w:tcPr>
          <w:p w14:paraId="4051C92D" w14:textId="77777777" w:rsidR="00525FE8" w:rsidRDefault="00525FE8" w:rsidP="00525FE8">
            <w:pPr>
              <w:spacing w:before="120" w:after="120"/>
            </w:pPr>
            <w:r>
              <w:t>Wat is de aanleiding?</w:t>
            </w:r>
          </w:p>
        </w:tc>
        <w:tc>
          <w:tcPr>
            <w:tcW w:w="5352" w:type="dxa"/>
          </w:tcPr>
          <w:p w14:paraId="1C9F8A88" w14:textId="77777777" w:rsidR="00525FE8" w:rsidRDefault="00525FE8" w:rsidP="00525FE8">
            <w:pPr>
              <w:spacing w:before="120" w:after="120"/>
            </w:pPr>
          </w:p>
        </w:tc>
      </w:tr>
      <w:tr w:rsidR="00525FE8" w14:paraId="02707802" w14:textId="77777777" w:rsidTr="00525FE8">
        <w:tc>
          <w:tcPr>
            <w:tcW w:w="3539" w:type="dxa"/>
          </w:tcPr>
          <w:p w14:paraId="1A8668CA" w14:textId="77777777" w:rsidR="00525FE8" w:rsidRDefault="00525FE8" w:rsidP="00525FE8">
            <w:pPr>
              <w:spacing w:before="120" w:after="120"/>
            </w:pPr>
            <w:r>
              <w:t>Wat is het positieve perspectief?</w:t>
            </w:r>
          </w:p>
        </w:tc>
        <w:tc>
          <w:tcPr>
            <w:tcW w:w="5352" w:type="dxa"/>
          </w:tcPr>
          <w:p w14:paraId="316ECB0D" w14:textId="77777777" w:rsidR="00525FE8" w:rsidRDefault="00525FE8" w:rsidP="00525FE8">
            <w:pPr>
              <w:spacing w:before="120" w:after="120"/>
            </w:pPr>
          </w:p>
        </w:tc>
      </w:tr>
      <w:tr w:rsidR="00525FE8" w14:paraId="3A4AC77F" w14:textId="77777777" w:rsidTr="00525FE8">
        <w:tc>
          <w:tcPr>
            <w:tcW w:w="3539" w:type="dxa"/>
          </w:tcPr>
          <w:p w14:paraId="2FB8A6BD" w14:textId="77777777" w:rsidR="00525FE8" w:rsidRDefault="00525FE8" w:rsidP="00525FE8">
            <w:pPr>
              <w:spacing w:before="120" w:after="120"/>
            </w:pPr>
            <w:r>
              <w:t>In welke behoefte voorzien we dan?</w:t>
            </w:r>
          </w:p>
        </w:tc>
        <w:tc>
          <w:tcPr>
            <w:tcW w:w="5352" w:type="dxa"/>
          </w:tcPr>
          <w:p w14:paraId="59E17B79" w14:textId="77777777" w:rsidR="00525FE8" w:rsidRDefault="00525FE8" w:rsidP="00525FE8">
            <w:pPr>
              <w:spacing w:before="120" w:after="120"/>
            </w:pPr>
          </w:p>
        </w:tc>
      </w:tr>
      <w:tr w:rsidR="005649E7" w14:paraId="1461EF3F" w14:textId="77777777" w:rsidTr="00525FE8">
        <w:tc>
          <w:tcPr>
            <w:tcW w:w="3539" w:type="dxa"/>
          </w:tcPr>
          <w:p w14:paraId="61D4143F" w14:textId="77777777" w:rsidR="005649E7" w:rsidRDefault="005649E7" w:rsidP="00525FE8">
            <w:pPr>
              <w:spacing w:before="120" w:after="120"/>
            </w:pPr>
            <w:r>
              <w:t>Waar tornen we niet aan?</w:t>
            </w:r>
          </w:p>
        </w:tc>
        <w:tc>
          <w:tcPr>
            <w:tcW w:w="5352" w:type="dxa"/>
          </w:tcPr>
          <w:p w14:paraId="2019AF2C" w14:textId="77777777" w:rsidR="005649E7" w:rsidRDefault="005649E7" w:rsidP="00525FE8">
            <w:pPr>
              <w:spacing w:before="120" w:after="120"/>
            </w:pPr>
          </w:p>
        </w:tc>
      </w:tr>
      <w:tr w:rsidR="00525FE8" w14:paraId="77EAF152" w14:textId="77777777" w:rsidTr="00525FE8">
        <w:tc>
          <w:tcPr>
            <w:tcW w:w="3539" w:type="dxa"/>
          </w:tcPr>
          <w:p w14:paraId="0C240993" w14:textId="77777777" w:rsidR="00525FE8" w:rsidRDefault="00525FE8" w:rsidP="00525FE8">
            <w:pPr>
              <w:spacing w:before="120" w:after="120"/>
            </w:pPr>
            <w:r>
              <w:t>Wat is de ontwerpuitdaging?</w:t>
            </w:r>
          </w:p>
        </w:tc>
        <w:tc>
          <w:tcPr>
            <w:tcW w:w="5352" w:type="dxa"/>
          </w:tcPr>
          <w:p w14:paraId="5D8FFD08" w14:textId="77777777" w:rsidR="00525FE8" w:rsidRDefault="00525FE8" w:rsidP="00525FE8">
            <w:pPr>
              <w:spacing w:before="120" w:after="120"/>
            </w:pPr>
          </w:p>
        </w:tc>
      </w:tr>
    </w:tbl>
    <w:p w14:paraId="0B38D9B1" w14:textId="77777777" w:rsidR="00525FE8" w:rsidRDefault="00525FE8" w:rsidP="00D45394"/>
    <w:p w14:paraId="1F041B5E" w14:textId="77777777" w:rsidR="00525FE8" w:rsidRDefault="00525FE8" w:rsidP="00D45394">
      <w:r>
        <w:t>Voorbeeld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39"/>
        <w:gridCol w:w="5352"/>
      </w:tblGrid>
      <w:tr w:rsidR="00525FE8" w14:paraId="48E69FA0" w14:textId="77777777" w:rsidTr="00C25516">
        <w:tc>
          <w:tcPr>
            <w:tcW w:w="3539" w:type="dxa"/>
          </w:tcPr>
          <w:p w14:paraId="7B9AA43C" w14:textId="77777777" w:rsidR="00525FE8" w:rsidRDefault="00525FE8" w:rsidP="00C25516">
            <w:pPr>
              <w:spacing w:before="120" w:after="120"/>
            </w:pPr>
            <w:r>
              <w:t>Wat is de aanleiding?</w:t>
            </w:r>
          </w:p>
        </w:tc>
        <w:tc>
          <w:tcPr>
            <w:tcW w:w="5352" w:type="dxa"/>
          </w:tcPr>
          <w:p w14:paraId="769B8FC0" w14:textId="77777777" w:rsidR="00525FE8" w:rsidRDefault="00525FE8" w:rsidP="00C25516">
            <w:pPr>
              <w:spacing w:before="120" w:after="120"/>
            </w:pPr>
            <w:r>
              <w:t xml:space="preserve">We </w:t>
            </w:r>
            <w:r w:rsidR="00FD22A0">
              <w:t xml:space="preserve">merken dat leerlingen de overstap van basis- naar secundair onderwijs onder ons bestuur nog steeds als een grote stap bekijken. Het lerarenkorps van </w:t>
            </w:r>
            <w:proofErr w:type="spellStart"/>
            <w:r w:rsidR="00FD22A0">
              <w:t>bao</w:t>
            </w:r>
            <w:proofErr w:type="spellEnd"/>
            <w:r w:rsidR="00FD22A0">
              <w:t xml:space="preserve"> en </w:t>
            </w:r>
            <w:proofErr w:type="spellStart"/>
            <w:r w:rsidR="00FD22A0">
              <w:t>so</w:t>
            </w:r>
            <w:proofErr w:type="spellEnd"/>
            <w:r w:rsidR="00FD22A0">
              <w:t xml:space="preserve"> werkt niet veel samen en kent elkaar eigenlijk niet.</w:t>
            </w:r>
          </w:p>
        </w:tc>
      </w:tr>
      <w:tr w:rsidR="00525FE8" w14:paraId="77CDFDB8" w14:textId="77777777" w:rsidTr="00C25516">
        <w:tc>
          <w:tcPr>
            <w:tcW w:w="3539" w:type="dxa"/>
          </w:tcPr>
          <w:p w14:paraId="5286A619" w14:textId="77777777" w:rsidR="00525FE8" w:rsidRDefault="00525FE8" w:rsidP="00C25516">
            <w:pPr>
              <w:spacing w:before="120" w:after="120"/>
            </w:pPr>
            <w:r>
              <w:t>Wat is het positieve perspectief?</w:t>
            </w:r>
          </w:p>
        </w:tc>
        <w:tc>
          <w:tcPr>
            <w:tcW w:w="5352" w:type="dxa"/>
          </w:tcPr>
          <w:p w14:paraId="129EF948" w14:textId="77777777" w:rsidR="00525FE8" w:rsidRDefault="00FD22A0" w:rsidP="00C25516">
            <w:pPr>
              <w:spacing w:before="120" w:after="120"/>
            </w:pPr>
            <w:r>
              <w:t xml:space="preserve">Betere samenwerking tussen </w:t>
            </w:r>
            <w:proofErr w:type="spellStart"/>
            <w:r>
              <w:t>bao</w:t>
            </w:r>
            <w:proofErr w:type="spellEnd"/>
            <w:r>
              <w:t xml:space="preserve"> en </w:t>
            </w:r>
            <w:proofErr w:type="spellStart"/>
            <w:r>
              <w:t>so</w:t>
            </w:r>
            <w:proofErr w:type="spellEnd"/>
          </w:p>
        </w:tc>
      </w:tr>
      <w:tr w:rsidR="00525FE8" w14:paraId="0E6BA685" w14:textId="77777777" w:rsidTr="00C25516">
        <w:tc>
          <w:tcPr>
            <w:tcW w:w="3539" w:type="dxa"/>
          </w:tcPr>
          <w:p w14:paraId="348B6F62" w14:textId="77777777" w:rsidR="00525FE8" w:rsidRDefault="00525FE8" w:rsidP="00C25516">
            <w:pPr>
              <w:spacing w:before="120" w:after="120"/>
            </w:pPr>
            <w:r>
              <w:t>In welke behoefte voorzien we dan?</w:t>
            </w:r>
          </w:p>
        </w:tc>
        <w:tc>
          <w:tcPr>
            <w:tcW w:w="5352" w:type="dxa"/>
          </w:tcPr>
          <w:p w14:paraId="643CE009" w14:textId="77777777" w:rsidR="00525FE8" w:rsidRPr="00FD22A0" w:rsidRDefault="00FD22A0" w:rsidP="00C25516">
            <w:pPr>
              <w:spacing w:before="120" w:after="120"/>
            </w:pPr>
            <w:r w:rsidRPr="00FD22A0">
              <w:t xml:space="preserve">Leerlingen zien de overgang van </w:t>
            </w:r>
            <w:proofErr w:type="spellStart"/>
            <w:r w:rsidRPr="00FD22A0">
              <w:t>bao</w:t>
            </w:r>
            <w:proofErr w:type="spellEnd"/>
            <w:r w:rsidRPr="00FD22A0">
              <w:t xml:space="preserve"> naar </w:t>
            </w:r>
            <w:proofErr w:type="spellStart"/>
            <w:r w:rsidRPr="00FD22A0">
              <w:t>so</w:t>
            </w:r>
            <w:proofErr w:type="spellEnd"/>
            <w:r w:rsidRPr="00FD22A0">
              <w:t xml:space="preserve"> niet meer als problematisch.</w:t>
            </w:r>
          </w:p>
        </w:tc>
      </w:tr>
      <w:tr w:rsidR="005649E7" w14:paraId="0F7E1FAB" w14:textId="77777777" w:rsidTr="00C25516">
        <w:tc>
          <w:tcPr>
            <w:tcW w:w="3539" w:type="dxa"/>
          </w:tcPr>
          <w:p w14:paraId="52DFE959" w14:textId="77777777" w:rsidR="005649E7" w:rsidRDefault="005649E7" w:rsidP="00C25516">
            <w:pPr>
              <w:spacing w:before="120" w:after="120"/>
            </w:pPr>
            <w:r>
              <w:t>Waar tornen we niet aan?</w:t>
            </w:r>
          </w:p>
        </w:tc>
        <w:tc>
          <w:tcPr>
            <w:tcW w:w="5352" w:type="dxa"/>
          </w:tcPr>
          <w:p w14:paraId="7307DB8A" w14:textId="77777777" w:rsidR="005649E7" w:rsidRPr="00FD22A0" w:rsidRDefault="005649E7" w:rsidP="00C25516">
            <w:pPr>
              <w:spacing w:before="120" w:after="120"/>
            </w:pPr>
            <w:r>
              <w:t>De scholen behouden hun eigenheid en ze blijven op dezelfde locaties.</w:t>
            </w:r>
          </w:p>
        </w:tc>
      </w:tr>
      <w:tr w:rsidR="00525FE8" w14:paraId="2DABF807" w14:textId="77777777" w:rsidTr="00C25516">
        <w:tc>
          <w:tcPr>
            <w:tcW w:w="3539" w:type="dxa"/>
          </w:tcPr>
          <w:p w14:paraId="74919133" w14:textId="77777777" w:rsidR="00525FE8" w:rsidRDefault="00525FE8" w:rsidP="00C25516">
            <w:pPr>
              <w:spacing w:before="120" w:after="120"/>
            </w:pPr>
            <w:r>
              <w:t>Wat is de ontwerpuitdaging?</w:t>
            </w:r>
          </w:p>
        </w:tc>
        <w:tc>
          <w:tcPr>
            <w:tcW w:w="5352" w:type="dxa"/>
          </w:tcPr>
          <w:p w14:paraId="0F7C4692" w14:textId="77777777" w:rsidR="00525FE8" w:rsidRDefault="00FD22A0" w:rsidP="00FD22A0">
            <w:pPr>
              <w:spacing w:before="120" w:after="120"/>
            </w:pPr>
            <w:r w:rsidRPr="00FD22A0">
              <w:t xml:space="preserve">Ontwerp een organisatiestructuur waarbij de overgang van het basisonderwijs naar het secundair onderwijs in de gemeente xxx voor de leerlingen </w:t>
            </w:r>
            <w:proofErr w:type="spellStart"/>
            <w:r w:rsidRPr="00FD22A0">
              <w:t>naadlozer</w:t>
            </w:r>
            <w:proofErr w:type="spellEnd"/>
            <w:r w:rsidRPr="00FD22A0">
              <w:t xml:space="preserve"> verloopt, waarbij samenwerking vanzelfsprekend is en de vergaderdruk aanvaardbaar blijft.</w:t>
            </w:r>
          </w:p>
        </w:tc>
      </w:tr>
    </w:tbl>
    <w:p w14:paraId="3956E5BB" w14:textId="77777777" w:rsidR="005649E7" w:rsidRDefault="005649E7" w:rsidP="001C316C"/>
    <w:p w14:paraId="55B811D2" w14:textId="77777777" w:rsidR="005649E7" w:rsidRDefault="005649E7">
      <w:pPr>
        <w:rPr>
          <w:rFonts w:eastAsiaTheme="majorEastAsia" w:cstheme="majorBidi"/>
          <w:b/>
          <w:sz w:val="24"/>
          <w:szCs w:val="24"/>
        </w:rPr>
      </w:pPr>
      <w:r>
        <w:br w:type="page"/>
      </w:r>
    </w:p>
    <w:p w14:paraId="11908BCB" w14:textId="77777777" w:rsidR="00525FE8" w:rsidRDefault="00FD22A0" w:rsidP="001C316C">
      <w:pPr>
        <w:pStyle w:val="Kop1"/>
      </w:pPr>
      <w:r w:rsidRPr="001C316C">
        <w:lastRenderedPageBreak/>
        <w:t>Deadline</w:t>
      </w:r>
      <w:r>
        <w:t xml:space="preserve"> en tijdsbesteding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38"/>
        <w:gridCol w:w="3526"/>
        <w:gridCol w:w="3527"/>
      </w:tblGrid>
      <w:tr w:rsidR="00C25516" w14:paraId="4C26E5D1" w14:textId="77777777" w:rsidTr="007230EC">
        <w:trPr>
          <w:trHeight w:val="1304"/>
        </w:trPr>
        <w:tc>
          <w:tcPr>
            <w:tcW w:w="183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4FB0CD" w14:textId="77777777" w:rsidR="00C25516" w:rsidRDefault="00C25516" w:rsidP="00C25516">
            <w:r>
              <w:t>Veel</w:t>
            </w:r>
          </w:p>
          <w:p w14:paraId="193EA24F" w14:textId="77777777" w:rsidR="00C25516" w:rsidRDefault="00C25516" w:rsidP="00C25516"/>
          <w:p w14:paraId="12E571AA" w14:textId="77777777" w:rsidR="00C25516" w:rsidRDefault="00C25516" w:rsidP="00C25516"/>
          <w:p w14:paraId="07464CBF" w14:textId="77777777" w:rsidR="00C25516" w:rsidRDefault="00C25516" w:rsidP="00C25516"/>
          <w:p w14:paraId="2EFAE187" w14:textId="77777777" w:rsidR="00C25516" w:rsidRDefault="00C25516" w:rsidP="00C25516"/>
          <w:p w14:paraId="69AABCFA" w14:textId="77777777" w:rsidR="00C25516" w:rsidRDefault="00C25516" w:rsidP="00C25516">
            <w:r>
              <w:t>Beschikbare tijd</w:t>
            </w:r>
          </w:p>
          <w:p w14:paraId="5620A0DB" w14:textId="77777777" w:rsidR="00C25516" w:rsidRDefault="00C25516" w:rsidP="00C25516"/>
          <w:p w14:paraId="3CC7C9D3" w14:textId="77777777" w:rsidR="00C25516" w:rsidRDefault="00C25516" w:rsidP="00C25516"/>
          <w:p w14:paraId="57967C71" w14:textId="77777777" w:rsidR="00C25516" w:rsidRDefault="00C25516" w:rsidP="00C25516"/>
          <w:p w14:paraId="4330DE42" w14:textId="77777777" w:rsidR="00C25516" w:rsidRDefault="00C25516" w:rsidP="00C25516"/>
          <w:p w14:paraId="44CB5056" w14:textId="77777777" w:rsidR="00C25516" w:rsidRDefault="00C25516" w:rsidP="00C25516">
            <w:r>
              <w:t>weinig</w:t>
            </w:r>
          </w:p>
        </w:tc>
        <w:tc>
          <w:tcPr>
            <w:tcW w:w="3526" w:type="dxa"/>
            <w:tcBorders>
              <w:left w:val="single" w:sz="4" w:space="0" w:color="auto"/>
            </w:tcBorders>
            <w:vAlign w:val="center"/>
          </w:tcPr>
          <w:p w14:paraId="46D5BC39" w14:textId="77777777" w:rsidR="00C25516" w:rsidRDefault="007230EC" w:rsidP="007230EC">
            <w:pPr>
              <w:jc w:val="center"/>
            </w:pPr>
            <w:r>
              <w:t>Intensief proces,</w:t>
            </w:r>
            <w:r>
              <w:br/>
              <w:t xml:space="preserve">weinig ruimte voor </w:t>
            </w:r>
            <w:r>
              <w:br/>
              <w:t>deelimplementatie</w:t>
            </w:r>
          </w:p>
          <w:p w14:paraId="10A2AD67" w14:textId="77777777" w:rsidR="00C25516" w:rsidRDefault="00C25516" w:rsidP="007230EC">
            <w:pPr>
              <w:jc w:val="center"/>
            </w:pPr>
          </w:p>
        </w:tc>
        <w:tc>
          <w:tcPr>
            <w:tcW w:w="3527" w:type="dxa"/>
            <w:vAlign w:val="center"/>
          </w:tcPr>
          <w:p w14:paraId="4BE301F6" w14:textId="77777777" w:rsidR="00C25516" w:rsidRDefault="007230EC" w:rsidP="007230EC">
            <w:pPr>
              <w:jc w:val="center"/>
            </w:pPr>
            <w:r>
              <w:t>Gebalanceerd proces</w:t>
            </w:r>
          </w:p>
          <w:p w14:paraId="5ECF2763" w14:textId="77777777" w:rsidR="007230EC" w:rsidRDefault="00267D66" w:rsidP="007230EC">
            <w:pPr>
              <w:jc w:val="center"/>
            </w:pPr>
            <w:r>
              <w:t>m</w:t>
            </w:r>
            <w:r w:rsidR="007230EC">
              <w:t xml:space="preserve">et ruimte voor </w:t>
            </w:r>
            <w:r>
              <w:br/>
            </w:r>
            <w:r w:rsidR="007230EC">
              <w:t>discussie en reflectie</w:t>
            </w:r>
          </w:p>
        </w:tc>
      </w:tr>
      <w:tr w:rsidR="00C25516" w14:paraId="4D317E1F" w14:textId="77777777" w:rsidTr="007230EC">
        <w:trPr>
          <w:trHeight w:val="1304"/>
        </w:trPr>
        <w:tc>
          <w:tcPr>
            <w:tcW w:w="183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4B6F80" w14:textId="77777777" w:rsidR="00C25516" w:rsidRDefault="00C25516" w:rsidP="00C25516"/>
        </w:tc>
        <w:tc>
          <w:tcPr>
            <w:tcW w:w="35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8013C8B" w14:textId="77777777" w:rsidR="00C25516" w:rsidRDefault="007230EC" w:rsidP="007230EC">
            <w:pPr>
              <w:jc w:val="center"/>
            </w:pPr>
            <w:r>
              <w:t>Vergeet het maar</w:t>
            </w:r>
          </w:p>
        </w:tc>
        <w:tc>
          <w:tcPr>
            <w:tcW w:w="3527" w:type="dxa"/>
            <w:tcBorders>
              <w:bottom w:val="single" w:sz="4" w:space="0" w:color="auto"/>
            </w:tcBorders>
            <w:vAlign w:val="center"/>
          </w:tcPr>
          <w:p w14:paraId="127C7F6F" w14:textId="77777777" w:rsidR="00C25516" w:rsidRDefault="00267D66" w:rsidP="007230EC">
            <w:pPr>
              <w:jc w:val="center"/>
            </w:pPr>
            <w:r>
              <w:t>Lage intensiteit</w:t>
            </w:r>
            <w:r>
              <w:br/>
              <w:t xml:space="preserve">moeilijk om de focus </w:t>
            </w:r>
            <w:r>
              <w:br/>
              <w:t>te behouden</w:t>
            </w:r>
          </w:p>
        </w:tc>
      </w:tr>
      <w:tr w:rsidR="00C25516" w14:paraId="2F561D12" w14:textId="77777777" w:rsidTr="00136599">
        <w:tc>
          <w:tcPr>
            <w:tcW w:w="88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C038F5" w14:textId="77777777" w:rsidR="00C25516" w:rsidRDefault="00136599" w:rsidP="00136599">
            <w:pPr>
              <w:jc w:val="center"/>
            </w:pPr>
            <w:r>
              <w:t xml:space="preserve">                               </w:t>
            </w:r>
            <w:r w:rsidR="007230EC">
              <w:t>k</w:t>
            </w:r>
            <w:r w:rsidR="00C25516">
              <w:t xml:space="preserve">ort                             </w:t>
            </w:r>
            <w:r w:rsidR="007230EC">
              <w:t xml:space="preserve">    </w:t>
            </w:r>
            <w:r w:rsidR="00C25516">
              <w:t>deadline                                lang</w:t>
            </w:r>
          </w:p>
        </w:tc>
      </w:tr>
    </w:tbl>
    <w:p w14:paraId="15A5FE01" w14:textId="77777777" w:rsidR="00C25516" w:rsidRPr="00C25516" w:rsidRDefault="00C25516" w:rsidP="00C25516"/>
    <w:p w14:paraId="1C0E2443" w14:textId="77777777" w:rsidR="00C25516" w:rsidRDefault="00C25516" w:rsidP="00C25516">
      <w:pPr>
        <w:pStyle w:val="Kop1"/>
      </w:pPr>
      <w:r>
        <w:t>Vastleggen besluitvormingsproces</w:t>
      </w:r>
    </w:p>
    <w:p w14:paraId="6591E525" w14:textId="77777777" w:rsidR="00EE3488" w:rsidRDefault="00EE3488" w:rsidP="00EE3488">
      <w:pPr>
        <w:pStyle w:val="Opsomming1"/>
      </w:pPr>
      <w:r>
        <w:t>Wie moeten we inhoudelijk betrekken?</w:t>
      </w:r>
    </w:p>
    <w:p w14:paraId="2910AF3C" w14:textId="77777777" w:rsidR="00EE3488" w:rsidRDefault="00EE3488" w:rsidP="00EE3488">
      <w:pPr>
        <w:pStyle w:val="Opsomming1"/>
      </w:pPr>
      <w:r>
        <w:t>Wie moeten we procedureel betrekken?</w:t>
      </w:r>
    </w:p>
    <w:p w14:paraId="001F4EC4" w14:textId="77777777" w:rsidR="00200C98" w:rsidRDefault="00200C98" w:rsidP="00EE3488">
      <w:pPr>
        <w:pStyle w:val="Opsomming1"/>
      </w:pPr>
      <w:r>
        <w:t>Hoe stellen we het ontwerpteam samen?</w:t>
      </w:r>
    </w:p>
    <w:p w14:paraId="4C1D70FF" w14:textId="77777777" w:rsidR="00200C98" w:rsidRDefault="00200C98" w:rsidP="00200C98">
      <w:pPr>
        <w:pStyle w:val="Opsomming1"/>
        <w:numPr>
          <w:ilvl w:val="0"/>
          <w:numId w:val="0"/>
        </w:numPr>
        <w:ind w:left="357"/>
      </w:pPr>
    </w:p>
    <w:p w14:paraId="2084BE88" w14:textId="77777777" w:rsidR="00EE3488" w:rsidRDefault="00EE3488" w:rsidP="00EE3488">
      <w:pPr>
        <w:pStyle w:val="Opsomming1"/>
      </w:pPr>
      <w:r>
        <w:t>Wie neemt de besluiten?</w:t>
      </w:r>
    </w:p>
    <w:p w14:paraId="1F8E2BBE" w14:textId="77777777" w:rsidR="00EE3488" w:rsidRDefault="00EE3488" w:rsidP="00EE3488">
      <w:pPr>
        <w:pStyle w:val="Opsomming1"/>
      </w:pPr>
      <w:r>
        <w:t>Hoe worden die vastgelegd?</w:t>
      </w:r>
    </w:p>
    <w:p w14:paraId="2C30E4AD" w14:textId="77777777" w:rsidR="00EE3488" w:rsidRDefault="00EE3488" w:rsidP="00EE3488">
      <w:pPr>
        <w:pStyle w:val="Opsomming1"/>
      </w:pPr>
      <w:r>
        <w:t>Hoe is de participatie geregeld?</w:t>
      </w:r>
    </w:p>
    <w:p w14:paraId="6AC193B7" w14:textId="77777777" w:rsidR="00EE3488" w:rsidRDefault="00EE3488" w:rsidP="00EE3488">
      <w:pPr>
        <w:pStyle w:val="Opsomming1"/>
        <w:spacing w:after="0"/>
      </w:pPr>
      <w:r>
        <w:t>Wie ‘moet’ akkoord zijn?</w:t>
      </w:r>
    </w:p>
    <w:p w14:paraId="1F4CCFA4" w14:textId="77777777" w:rsidR="00EE3488" w:rsidRDefault="00EE3488" w:rsidP="00EE3488">
      <w:pPr>
        <w:pStyle w:val="Opsomming2"/>
      </w:pPr>
      <w:r>
        <w:t>Vaak vanuit bestaande structuur en formele afspraken (LOC, ondernemingsraad, schoolraad, OCSG …)</w:t>
      </w:r>
    </w:p>
    <w:p w14:paraId="60C6793A" w14:textId="77777777" w:rsidR="00EE3488" w:rsidRDefault="00EE3488" w:rsidP="00200C98">
      <w:pPr>
        <w:pStyle w:val="Opsomming2"/>
        <w:spacing w:after="0"/>
      </w:pPr>
      <w:r>
        <w:t>…</w:t>
      </w:r>
    </w:p>
    <w:p w14:paraId="39259E2E" w14:textId="77777777" w:rsidR="00200C98" w:rsidRPr="00EE3488" w:rsidRDefault="00200C98" w:rsidP="00200C98">
      <w:pPr>
        <w:pStyle w:val="Opsomming1"/>
      </w:pPr>
      <w:r>
        <w:t>…</w:t>
      </w:r>
    </w:p>
    <w:p w14:paraId="73322B11" w14:textId="77777777" w:rsidR="00C25516" w:rsidRDefault="00C25516" w:rsidP="00C25516">
      <w:pPr>
        <w:pStyle w:val="Kop1"/>
      </w:pPr>
      <w:r>
        <w:t>Overzicht maken</w:t>
      </w:r>
    </w:p>
    <w:tbl>
      <w:tblPr>
        <w:tblStyle w:val="Tabelraster"/>
        <w:tblW w:w="5000" w:type="pct"/>
        <w:tblLook w:val="04A0" w:firstRow="1" w:lastRow="0" w:firstColumn="1" w:lastColumn="0" w:noHBand="0" w:noVBand="1"/>
      </w:tblPr>
      <w:tblGrid>
        <w:gridCol w:w="2864"/>
        <w:gridCol w:w="6027"/>
      </w:tblGrid>
      <w:tr w:rsidR="008B5AC0" w:rsidRPr="001C316C" w14:paraId="4D505525" w14:textId="77777777" w:rsidTr="008B5AC0">
        <w:tc>
          <w:tcPr>
            <w:tcW w:w="8891" w:type="dxa"/>
            <w:gridSpan w:val="2"/>
          </w:tcPr>
          <w:p w14:paraId="66AB1BA4" w14:textId="77777777" w:rsidR="008B5AC0" w:rsidRPr="001C316C" w:rsidRDefault="008B5AC0" w:rsidP="008B5AC0">
            <w:pPr>
              <w:spacing w:before="120" w:after="120"/>
              <w:rPr>
                <w:b/>
              </w:rPr>
            </w:pPr>
            <w:r w:rsidRPr="001C316C">
              <w:rPr>
                <w:b/>
              </w:rPr>
              <w:t>De ontwerpuitdaging: in welke behoefte moet de nieuwe structuur voorzien?</w:t>
            </w:r>
          </w:p>
        </w:tc>
      </w:tr>
      <w:tr w:rsidR="008B5AC0" w14:paraId="1882649B" w14:textId="77777777" w:rsidTr="008B5AC0">
        <w:tc>
          <w:tcPr>
            <w:tcW w:w="2864" w:type="dxa"/>
          </w:tcPr>
          <w:p w14:paraId="1DDF3BDE" w14:textId="77777777" w:rsidR="008B5AC0" w:rsidRDefault="008B5AC0" w:rsidP="008B5AC0">
            <w:pPr>
              <w:pStyle w:val="Opsomming1"/>
              <w:spacing w:before="120" w:after="0"/>
            </w:pPr>
            <w:r>
              <w:t>aanleiding</w:t>
            </w:r>
          </w:p>
        </w:tc>
        <w:tc>
          <w:tcPr>
            <w:tcW w:w="6027" w:type="dxa"/>
          </w:tcPr>
          <w:p w14:paraId="18087BCF" w14:textId="77777777" w:rsidR="008B5AC0" w:rsidRDefault="008B5AC0" w:rsidP="008B5AC0">
            <w:pPr>
              <w:spacing w:before="120"/>
            </w:pPr>
          </w:p>
        </w:tc>
      </w:tr>
      <w:tr w:rsidR="005649E7" w14:paraId="3A1691AB" w14:textId="77777777" w:rsidTr="009D25D2">
        <w:tc>
          <w:tcPr>
            <w:tcW w:w="2864" w:type="dxa"/>
          </w:tcPr>
          <w:p w14:paraId="5D5A4ED2" w14:textId="77777777" w:rsidR="005649E7" w:rsidRDefault="005649E7" w:rsidP="009D25D2">
            <w:pPr>
              <w:pStyle w:val="Opsomming1"/>
              <w:spacing w:before="120" w:after="0"/>
            </w:pPr>
            <w:r>
              <w:t xml:space="preserve">wat er straks goed gaat </w:t>
            </w:r>
          </w:p>
        </w:tc>
        <w:tc>
          <w:tcPr>
            <w:tcW w:w="6027" w:type="dxa"/>
          </w:tcPr>
          <w:p w14:paraId="6C8EB730" w14:textId="77777777" w:rsidR="005649E7" w:rsidRDefault="005649E7" w:rsidP="009D25D2">
            <w:pPr>
              <w:spacing w:before="120"/>
            </w:pPr>
          </w:p>
        </w:tc>
      </w:tr>
      <w:tr w:rsidR="008B5AC0" w14:paraId="75A05BB2" w14:textId="77777777" w:rsidTr="008B5AC0">
        <w:tc>
          <w:tcPr>
            <w:tcW w:w="2864" w:type="dxa"/>
          </w:tcPr>
          <w:p w14:paraId="0EDF0FE3" w14:textId="77777777" w:rsidR="008B5AC0" w:rsidRDefault="005649E7" w:rsidP="008B5AC0">
            <w:pPr>
              <w:pStyle w:val="Opsomming1"/>
              <w:spacing w:before="120" w:after="0"/>
            </w:pPr>
            <w:r>
              <w:t>behoefte</w:t>
            </w:r>
          </w:p>
        </w:tc>
        <w:tc>
          <w:tcPr>
            <w:tcW w:w="6027" w:type="dxa"/>
          </w:tcPr>
          <w:p w14:paraId="1E7124E0" w14:textId="77777777" w:rsidR="008B5AC0" w:rsidRDefault="008B5AC0" w:rsidP="008B5AC0">
            <w:pPr>
              <w:spacing w:before="120"/>
            </w:pPr>
          </w:p>
        </w:tc>
      </w:tr>
      <w:tr w:rsidR="005649E7" w14:paraId="58BB2F90" w14:textId="77777777" w:rsidTr="000428FD">
        <w:tc>
          <w:tcPr>
            <w:tcW w:w="2864" w:type="dxa"/>
          </w:tcPr>
          <w:p w14:paraId="23EAAFF4" w14:textId="77777777" w:rsidR="005649E7" w:rsidRDefault="005649E7" w:rsidP="000428FD">
            <w:pPr>
              <w:pStyle w:val="Opsomming1"/>
              <w:spacing w:before="120" w:after="0"/>
            </w:pPr>
            <w:r>
              <w:t>waar we niet aan tornen</w:t>
            </w:r>
          </w:p>
        </w:tc>
        <w:tc>
          <w:tcPr>
            <w:tcW w:w="6027" w:type="dxa"/>
          </w:tcPr>
          <w:p w14:paraId="7D6CF9E1" w14:textId="77777777" w:rsidR="005649E7" w:rsidRDefault="005649E7" w:rsidP="000428FD">
            <w:pPr>
              <w:spacing w:before="120"/>
            </w:pPr>
          </w:p>
        </w:tc>
      </w:tr>
      <w:tr w:rsidR="008B5AC0" w14:paraId="73902F2F" w14:textId="77777777" w:rsidTr="008B5AC0">
        <w:tc>
          <w:tcPr>
            <w:tcW w:w="2864" w:type="dxa"/>
          </w:tcPr>
          <w:p w14:paraId="201C86D9" w14:textId="77777777" w:rsidR="008B5AC0" w:rsidRDefault="008B5AC0" w:rsidP="008B5AC0">
            <w:pPr>
              <w:pStyle w:val="Opsomming1"/>
              <w:spacing w:before="120" w:after="0"/>
            </w:pPr>
            <w:r>
              <w:t>positief geformuleerde uitdaging</w:t>
            </w:r>
          </w:p>
        </w:tc>
        <w:tc>
          <w:tcPr>
            <w:tcW w:w="6027" w:type="dxa"/>
          </w:tcPr>
          <w:p w14:paraId="016DFD04" w14:textId="77777777" w:rsidR="008B5AC0" w:rsidRDefault="008B5AC0" w:rsidP="008B5AC0">
            <w:pPr>
              <w:spacing w:before="120"/>
            </w:pPr>
          </w:p>
        </w:tc>
      </w:tr>
      <w:tr w:rsidR="008B5AC0" w:rsidRPr="001C316C" w14:paraId="27B06C1F" w14:textId="77777777" w:rsidTr="008B5AC0">
        <w:tc>
          <w:tcPr>
            <w:tcW w:w="8891" w:type="dxa"/>
            <w:gridSpan w:val="2"/>
          </w:tcPr>
          <w:p w14:paraId="7D6F08C5" w14:textId="77777777" w:rsidR="008B5AC0" w:rsidRPr="001C316C" w:rsidRDefault="008B5AC0" w:rsidP="008B5AC0">
            <w:pPr>
              <w:spacing w:before="120" w:after="120"/>
              <w:rPr>
                <w:b/>
              </w:rPr>
            </w:pPr>
            <w:r w:rsidRPr="001C316C">
              <w:rPr>
                <w:b/>
              </w:rPr>
              <w:t xml:space="preserve">De springplank van de huidige structuur: </w:t>
            </w:r>
            <w:r w:rsidR="001C316C">
              <w:rPr>
                <w:b/>
              </w:rPr>
              <w:t xml:space="preserve">hoe ziet die </w:t>
            </w:r>
            <w:r w:rsidRPr="001C316C">
              <w:rPr>
                <w:b/>
              </w:rPr>
              <w:t>eruit?</w:t>
            </w:r>
          </w:p>
        </w:tc>
      </w:tr>
      <w:tr w:rsidR="008B5AC0" w14:paraId="4D77CDE1" w14:textId="77777777" w:rsidTr="008B5AC0">
        <w:tc>
          <w:tcPr>
            <w:tcW w:w="2864" w:type="dxa"/>
          </w:tcPr>
          <w:p w14:paraId="3630B329" w14:textId="77777777" w:rsidR="008B5AC0" w:rsidRDefault="008B5AC0" w:rsidP="00380A35">
            <w:pPr>
              <w:pStyle w:val="Opsomming1"/>
              <w:spacing w:before="120" w:after="0"/>
            </w:pPr>
            <w:r>
              <w:t>Huidige structuur</w:t>
            </w:r>
          </w:p>
        </w:tc>
        <w:tc>
          <w:tcPr>
            <w:tcW w:w="6027" w:type="dxa"/>
          </w:tcPr>
          <w:p w14:paraId="0555F3D4" w14:textId="77777777" w:rsidR="008B5AC0" w:rsidRDefault="008B5AC0" w:rsidP="00380A35">
            <w:pPr>
              <w:spacing w:before="120"/>
            </w:pPr>
          </w:p>
        </w:tc>
      </w:tr>
      <w:tr w:rsidR="008B5AC0" w14:paraId="1D348FFF" w14:textId="77777777" w:rsidTr="008B5AC0">
        <w:tc>
          <w:tcPr>
            <w:tcW w:w="2864" w:type="dxa"/>
          </w:tcPr>
          <w:p w14:paraId="0821FD9E" w14:textId="77777777" w:rsidR="008B5AC0" w:rsidRDefault="008B5AC0" w:rsidP="00380A35">
            <w:pPr>
              <w:pStyle w:val="Opsomming1"/>
              <w:spacing w:before="120" w:after="0"/>
            </w:pPr>
            <w:r>
              <w:t>Huidige strategie</w:t>
            </w:r>
          </w:p>
        </w:tc>
        <w:tc>
          <w:tcPr>
            <w:tcW w:w="6027" w:type="dxa"/>
          </w:tcPr>
          <w:p w14:paraId="1B0B57D0" w14:textId="77777777" w:rsidR="008B5AC0" w:rsidRDefault="008B5AC0" w:rsidP="00380A35">
            <w:pPr>
              <w:spacing w:before="120"/>
            </w:pPr>
          </w:p>
        </w:tc>
      </w:tr>
      <w:tr w:rsidR="008B5AC0" w14:paraId="3C213935" w14:textId="77777777" w:rsidTr="008B5AC0">
        <w:tc>
          <w:tcPr>
            <w:tcW w:w="2864" w:type="dxa"/>
          </w:tcPr>
          <w:p w14:paraId="0484DD6B" w14:textId="77777777" w:rsidR="008B5AC0" w:rsidRDefault="008B5AC0" w:rsidP="00380A35">
            <w:pPr>
              <w:pStyle w:val="Opsomming1"/>
              <w:spacing w:before="120" w:after="0"/>
            </w:pPr>
            <w:r>
              <w:t>Huidige hoofdprocessen</w:t>
            </w:r>
          </w:p>
        </w:tc>
        <w:tc>
          <w:tcPr>
            <w:tcW w:w="6027" w:type="dxa"/>
          </w:tcPr>
          <w:p w14:paraId="782EF2B0" w14:textId="77777777" w:rsidR="008B5AC0" w:rsidRDefault="008B5AC0" w:rsidP="00380A35">
            <w:pPr>
              <w:spacing w:before="120"/>
            </w:pPr>
          </w:p>
        </w:tc>
      </w:tr>
      <w:tr w:rsidR="008B5AC0" w14:paraId="55536A5E" w14:textId="77777777" w:rsidTr="008B5AC0">
        <w:tc>
          <w:tcPr>
            <w:tcW w:w="2864" w:type="dxa"/>
          </w:tcPr>
          <w:p w14:paraId="619C760D" w14:textId="77777777" w:rsidR="008B5AC0" w:rsidRDefault="008B5AC0" w:rsidP="00380A35">
            <w:pPr>
              <w:pStyle w:val="Opsomming1"/>
              <w:spacing w:before="120" w:after="0"/>
            </w:pPr>
            <w:r>
              <w:t>Huidige stijl leidinggevende(n)</w:t>
            </w:r>
          </w:p>
        </w:tc>
        <w:tc>
          <w:tcPr>
            <w:tcW w:w="6027" w:type="dxa"/>
          </w:tcPr>
          <w:p w14:paraId="4A69BBB8" w14:textId="77777777" w:rsidR="008B5AC0" w:rsidRDefault="008B5AC0" w:rsidP="00380A35">
            <w:pPr>
              <w:spacing w:before="120"/>
            </w:pPr>
          </w:p>
        </w:tc>
      </w:tr>
      <w:tr w:rsidR="008B5AC0" w14:paraId="6C1925D5" w14:textId="77777777" w:rsidTr="008B5AC0">
        <w:tc>
          <w:tcPr>
            <w:tcW w:w="2864" w:type="dxa"/>
          </w:tcPr>
          <w:p w14:paraId="7C2480E5" w14:textId="77777777" w:rsidR="008B5AC0" w:rsidRDefault="008B5AC0" w:rsidP="00380A35">
            <w:pPr>
              <w:pStyle w:val="Opsomming1"/>
              <w:spacing w:before="120" w:after="0"/>
            </w:pPr>
            <w:r>
              <w:lastRenderedPageBreak/>
              <w:t>Typering medewerkers</w:t>
            </w:r>
          </w:p>
        </w:tc>
        <w:tc>
          <w:tcPr>
            <w:tcW w:w="6027" w:type="dxa"/>
          </w:tcPr>
          <w:p w14:paraId="1F71CED9" w14:textId="77777777" w:rsidR="008B5AC0" w:rsidRDefault="008B5AC0" w:rsidP="00380A35">
            <w:pPr>
              <w:spacing w:before="120"/>
            </w:pPr>
          </w:p>
        </w:tc>
      </w:tr>
      <w:tr w:rsidR="00380A35" w:rsidRPr="00BD6F71" w14:paraId="2F5FFD92" w14:textId="77777777" w:rsidTr="00EB6171">
        <w:tc>
          <w:tcPr>
            <w:tcW w:w="8891" w:type="dxa"/>
            <w:gridSpan w:val="2"/>
          </w:tcPr>
          <w:p w14:paraId="1BCD55C4" w14:textId="77777777" w:rsidR="00380A35" w:rsidRPr="00BD6F71" w:rsidRDefault="00380A35" w:rsidP="00380A35">
            <w:pPr>
              <w:spacing w:before="120" w:after="120"/>
              <w:rPr>
                <w:b/>
              </w:rPr>
            </w:pPr>
            <w:r w:rsidRPr="00BD6F71">
              <w:rPr>
                <w:b/>
              </w:rPr>
              <w:t>De ontwerpparameters: welke zijn de eisen aan het ontwerpproces?</w:t>
            </w:r>
          </w:p>
        </w:tc>
      </w:tr>
      <w:tr w:rsidR="008B5AC0" w14:paraId="6D3048C3" w14:textId="77777777" w:rsidTr="008B5AC0">
        <w:tc>
          <w:tcPr>
            <w:tcW w:w="2864" w:type="dxa"/>
          </w:tcPr>
          <w:p w14:paraId="108F9AD1" w14:textId="77777777" w:rsidR="008B5AC0" w:rsidRDefault="00FD2EFF" w:rsidP="00380A35">
            <w:pPr>
              <w:pStyle w:val="Opsomming1"/>
              <w:spacing w:before="120" w:after="0"/>
            </w:pPr>
            <w:r>
              <w:t>D</w:t>
            </w:r>
            <w:r w:rsidR="00380A35">
              <w:t>eadline</w:t>
            </w:r>
            <w:r>
              <w:t xml:space="preserve"> </w:t>
            </w:r>
          </w:p>
        </w:tc>
        <w:tc>
          <w:tcPr>
            <w:tcW w:w="6027" w:type="dxa"/>
          </w:tcPr>
          <w:p w14:paraId="7032F00E" w14:textId="77777777" w:rsidR="008B5AC0" w:rsidRDefault="008B5AC0" w:rsidP="008B5AC0"/>
        </w:tc>
      </w:tr>
      <w:tr w:rsidR="00380A35" w14:paraId="7A4B2892" w14:textId="77777777" w:rsidTr="008B5AC0">
        <w:tc>
          <w:tcPr>
            <w:tcW w:w="2864" w:type="dxa"/>
          </w:tcPr>
          <w:p w14:paraId="70644E75" w14:textId="77777777" w:rsidR="00380A35" w:rsidRDefault="00380A35" w:rsidP="00380A35">
            <w:pPr>
              <w:pStyle w:val="Opsomming1"/>
              <w:spacing w:before="120" w:after="0"/>
            </w:pPr>
            <w:r>
              <w:t>Beschikbare capaciteit</w:t>
            </w:r>
            <w:r w:rsidR="00BD6F71">
              <w:t xml:space="preserve"> (tijd en ruimte)</w:t>
            </w:r>
          </w:p>
        </w:tc>
        <w:tc>
          <w:tcPr>
            <w:tcW w:w="6027" w:type="dxa"/>
          </w:tcPr>
          <w:p w14:paraId="5322D4D1" w14:textId="77777777" w:rsidR="00380A35" w:rsidRDefault="00380A35" w:rsidP="008B5AC0"/>
        </w:tc>
      </w:tr>
      <w:tr w:rsidR="00BD6F71" w14:paraId="48E9F6B4" w14:textId="77777777" w:rsidTr="008B5AC0">
        <w:tc>
          <w:tcPr>
            <w:tcW w:w="2864" w:type="dxa"/>
          </w:tcPr>
          <w:p w14:paraId="3060504B" w14:textId="77777777" w:rsidR="00BD6F71" w:rsidRDefault="00BD6F71" w:rsidP="00380A35">
            <w:pPr>
              <w:pStyle w:val="Opsomming1"/>
              <w:spacing w:before="120" w:after="0"/>
            </w:pPr>
            <w:r>
              <w:t xml:space="preserve">Ontwerpteam </w:t>
            </w:r>
          </w:p>
        </w:tc>
        <w:tc>
          <w:tcPr>
            <w:tcW w:w="6027" w:type="dxa"/>
          </w:tcPr>
          <w:p w14:paraId="79F50C68" w14:textId="77777777" w:rsidR="00BD6F71" w:rsidRDefault="00BD6F71" w:rsidP="008B5AC0"/>
        </w:tc>
      </w:tr>
      <w:tr w:rsidR="00380A35" w14:paraId="76D46613" w14:textId="77777777" w:rsidTr="008B5AC0">
        <w:tc>
          <w:tcPr>
            <w:tcW w:w="2864" w:type="dxa"/>
          </w:tcPr>
          <w:p w14:paraId="52AA3A38" w14:textId="77777777" w:rsidR="00380A35" w:rsidRDefault="00380A35" w:rsidP="00380A35">
            <w:pPr>
              <w:pStyle w:val="Opsomming1"/>
              <w:spacing w:before="120" w:after="0"/>
            </w:pPr>
            <w:r>
              <w:t xml:space="preserve">Inputgevers </w:t>
            </w:r>
          </w:p>
        </w:tc>
        <w:tc>
          <w:tcPr>
            <w:tcW w:w="6027" w:type="dxa"/>
          </w:tcPr>
          <w:p w14:paraId="67886696" w14:textId="77777777" w:rsidR="00380A35" w:rsidRDefault="00380A35" w:rsidP="008B5AC0"/>
        </w:tc>
      </w:tr>
      <w:tr w:rsidR="00380A35" w14:paraId="421C3966" w14:textId="77777777" w:rsidTr="008B5AC0">
        <w:tc>
          <w:tcPr>
            <w:tcW w:w="2864" w:type="dxa"/>
          </w:tcPr>
          <w:p w14:paraId="4D5CE215" w14:textId="77777777" w:rsidR="00380A35" w:rsidRDefault="00380A35" w:rsidP="00380A35">
            <w:pPr>
              <w:pStyle w:val="Opsomming1"/>
              <w:spacing w:before="120" w:after="0"/>
            </w:pPr>
            <w:r>
              <w:t>Belanghebbenden</w:t>
            </w:r>
          </w:p>
        </w:tc>
        <w:tc>
          <w:tcPr>
            <w:tcW w:w="6027" w:type="dxa"/>
          </w:tcPr>
          <w:p w14:paraId="7F5A3124" w14:textId="77777777" w:rsidR="00380A35" w:rsidRDefault="00380A35" w:rsidP="008B5AC0"/>
        </w:tc>
      </w:tr>
      <w:tr w:rsidR="00BD6F71" w14:paraId="0F390E0E" w14:textId="77777777" w:rsidTr="008B5AC0">
        <w:tc>
          <w:tcPr>
            <w:tcW w:w="2864" w:type="dxa"/>
          </w:tcPr>
          <w:p w14:paraId="4FD2D9B1" w14:textId="77777777" w:rsidR="00BD6F71" w:rsidRDefault="00BD6F71" w:rsidP="00380A35">
            <w:pPr>
              <w:pStyle w:val="Opsomming1"/>
              <w:spacing w:before="120" w:after="0"/>
            </w:pPr>
            <w:r>
              <w:t xml:space="preserve">Participatie </w:t>
            </w:r>
          </w:p>
        </w:tc>
        <w:tc>
          <w:tcPr>
            <w:tcW w:w="6027" w:type="dxa"/>
          </w:tcPr>
          <w:p w14:paraId="66F63AC2" w14:textId="77777777" w:rsidR="00BD6F71" w:rsidRDefault="00BD6F71" w:rsidP="008B5AC0"/>
        </w:tc>
      </w:tr>
      <w:tr w:rsidR="00380A35" w14:paraId="465645C3" w14:textId="77777777" w:rsidTr="008B5AC0">
        <w:tc>
          <w:tcPr>
            <w:tcW w:w="2864" w:type="dxa"/>
          </w:tcPr>
          <w:p w14:paraId="1ADCDFF1" w14:textId="77777777" w:rsidR="00380A35" w:rsidRDefault="00380A35" w:rsidP="00380A35">
            <w:pPr>
              <w:pStyle w:val="Opsomming1"/>
              <w:spacing w:before="120" w:after="0"/>
            </w:pPr>
            <w:r>
              <w:t>Wie moet akkoord zijn?</w:t>
            </w:r>
          </w:p>
        </w:tc>
        <w:tc>
          <w:tcPr>
            <w:tcW w:w="6027" w:type="dxa"/>
          </w:tcPr>
          <w:p w14:paraId="2687E483" w14:textId="77777777" w:rsidR="00380A35" w:rsidRDefault="00380A35" w:rsidP="008B5AC0"/>
        </w:tc>
      </w:tr>
    </w:tbl>
    <w:p w14:paraId="76BF3150" w14:textId="77777777" w:rsidR="008B5AC0" w:rsidRPr="00937B0E" w:rsidRDefault="008B5AC0" w:rsidP="008B5AC0">
      <w:pPr>
        <w:pStyle w:val="Opsomming2"/>
        <w:numPr>
          <w:ilvl w:val="0"/>
          <w:numId w:val="0"/>
        </w:numPr>
      </w:pPr>
    </w:p>
    <w:sectPr w:rsidR="008B5AC0" w:rsidRPr="00937B0E" w:rsidSect="00CF2CFC">
      <w:footerReference w:type="even" r:id="rId9"/>
      <w:footerReference w:type="default" r:id="rId10"/>
      <w:footerReference w:type="first" r:id="rId11"/>
      <w:pgSz w:w="11906" w:h="16838"/>
      <w:pgMar w:top="1134" w:right="1134" w:bottom="1134" w:left="187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CA3E9" w14:textId="77777777" w:rsidR="00B952F2" w:rsidRDefault="00B952F2" w:rsidP="00542652">
      <w:r>
        <w:separator/>
      </w:r>
    </w:p>
    <w:p w14:paraId="3A28E275" w14:textId="77777777" w:rsidR="00B952F2" w:rsidRDefault="00B952F2"/>
  </w:endnote>
  <w:endnote w:type="continuationSeparator" w:id="0">
    <w:p w14:paraId="6F5265C0" w14:textId="77777777" w:rsidR="00B952F2" w:rsidRDefault="00B952F2" w:rsidP="00542652">
      <w:r>
        <w:continuationSeparator/>
      </w:r>
    </w:p>
    <w:p w14:paraId="4716614C" w14:textId="77777777" w:rsidR="00B952F2" w:rsidRDefault="00B952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BD6F4" w14:textId="5C0DF615" w:rsidR="008B5AC0" w:rsidRPr="00005053" w:rsidRDefault="008B5AC0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2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Ontwerpuitdaging vastleggen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78C4A" w14:textId="0B6BBD4A" w:rsidR="008B5AC0" w:rsidRPr="00005053" w:rsidRDefault="008B5AC0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DD7F559" wp14:editId="70EC2315">
          <wp:simplePos x="0" y="0"/>
          <wp:positionH relativeFrom="rightMargin">
            <wp:align>left</wp:align>
          </wp:positionH>
          <wp:positionV relativeFrom="paragraph">
            <wp:posOffset>-885825</wp:posOffset>
          </wp:positionV>
          <wp:extent cx="540000" cy="1005688"/>
          <wp:effectExtent l="0" t="0" r="0" b="4445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5" t="10246" r="21154" b="6558"/>
                  <a:stretch/>
                </pic:blipFill>
                <pic:spPr bwMode="auto">
                  <a:xfrm>
                    <a:off x="0" y="0"/>
                    <a:ext cx="540000" cy="10056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Ontwerpuitdaging vastleggen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BF9F3" w14:textId="0A2CA36A" w:rsidR="008B5AC0" w:rsidRPr="000D5051" w:rsidRDefault="008B5AC0" w:rsidP="000D5051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F16FE1">
      <w:rPr>
        <w:b/>
        <w:noProof/>
        <w:color w:val="404040" w:themeColor="text1" w:themeTint="BF"/>
        <w:sz w:val="18"/>
        <w:szCs w:val="18"/>
      </w:rPr>
      <w:t>Ontwerpuitdaging vastleggen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1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566C8" w14:textId="77777777" w:rsidR="00B952F2" w:rsidRDefault="00B952F2" w:rsidP="00542652">
      <w:r>
        <w:separator/>
      </w:r>
    </w:p>
  </w:footnote>
  <w:footnote w:type="continuationSeparator" w:id="0">
    <w:p w14:paraId="75334224" w14:textId="77777777" w:rsidR="00B952F2" w:rsidRDefault="00B952F2" w:rsidP="00542652">
      <w:r>
        <w:continuationSeparator/>
      </w:r>
    </w:p>
    <w:p w14:paraId="4A7D4594" w14:textId="77777777" w:rsidR="00B952F2" w:rsidRDefault="00B952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4DE6"/>
    <w:multiLevelType w:val="hybridMultilevel"/>
    <w:tmpl w:val="A1D273A6"/>
    <w:lvl w:ilvl="0" w:tplc="4162A018">
      <w:start w:val="1"/>
      <w:numFmt w:val="bullet"/>
      <w:pStyle w:val="Lijstaline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6F69"/>
    <w:multiLevelType w:val="hybridMultilevel"/>
    <w:tmpl w:val="BD9CA86A"/>
    <w:lvl w:ilvl="0" w:tplc="5B0C6CE6">
      <w:start w:val="1"/>
      <w:numFmt w:val="bullet"/>
      <w:pStyle w:val="Opsomm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242E6"/>
    <w:multiLevelType w:val="multilevel"/>
    <w:tmpl w:val="CCF20862"/>
    <w:lvl w:ilvl="0">
      <w:start w:val="1"/>
      <w:numFmt w:val="decimal"/>
      <w:pStyle w:val="Kop1"/>
      <w:lvlText w:val="%1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4"/>
      </w:rPr>
    </w:lvl>
    <w:lvl w:ilvl="1">
      <w:start w:val="1"/>
      <w:numFmt w:val="decimal"/>
      <w:pStyle w:val="Kop2"/>
      <w:lvlText w:val="%1.%2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0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ascii="Trebuchet MS" w:hAnsi="Trebuchet MS" w:hint="default"/>
        <w:b w:val="0"/>
        <w:i/>
        <w:color w:val="262626" w:themeColor="text1" w:themeTint="D9"/>
        <w:sz w:val="20"/>
      </w:rPr>
    </w:lvl>
    <w:lvl w:ilvl="3">
      <w:start w:val="1"/>
      <w:numFmt w:val="decimal"/>
      <w:pStyle w:val="Kop4"/>
      <w:lvlText w:val="%1.%2.%3.%4"/>
      <w:lvlJc w:val="left"/>
      <w:pPr>
        <w:ind w:left="737" w:hanging="737"/>
      </w:pPr>
      <w:rPr>
        <w:rFonts w:ascii="Trebuchet MS" w:hAnsi="Trebuchet MS" w:hint="default"/>
        <w:b w:val="0"/>
        <w:i w:val="0"/>
        <w:color w:val="262626" w:themeColor="text1" w:themeTint="D9"/>
        <w:sz w:val="20"/>
      </w:rPr>
    </w:lvl>
    <w:lvl w:ilvl="4">
      <w:start w:val="1"/>
      <w:numFmt w:val="decimal"/>
      <w:pStyle w:val="Kop5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3" w15:restartNumberingAfterBreak="0">
    <w:nsid w:val="62FA6430"/>
    <w:multiLevelType w:val="hybridMultilevel"/>
    <w:tmpl w:val="A6B605A8"/>
    <w:lvl w:ilvl="0" w:tplc="08643FBE">
      <w:start w:val="1"/>
      <w:numFmt w:val="bullet"/>
      <w:pStyle w:val="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24883"/>
    <w:multiLevelType w:val="hybridMultilevel"/>
    <w:tmpl w:val="12D602C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Kop1"/>
        <w:lvlText w:val="%1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pStyle w:val="Kop2"/>
        <w:lvlText w:val="%1.%2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2"/>
        </w:rPr>
      </w:lvl>
    </w:lvlOverride>
    <w:lvlOverride w:ilvl="2">
      <w:lvl w:ilvl="2">
        <w:start w:val="1"/>
        <w:numFmt w:val="decimal"/>
        <w:pStyle w:val="Kop3"/>
        <w:lvlText w:val="%1.%2.%3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0"/>
        </w:rPr>
      </w:lvl>
    </w:lvlOverride>
    <w:lvlOverride w:ilvl="3">
      <w:lvl w:ilvl="3">
        <w:start w:val="1"/>
        <w:numFmt w:val="decimal"/>
        <w:pStyle w:val="Kop4"/>
        <w:lvlText w:val="%1.%2.%3.%4"/>
        <w:lvlJc w:val="left"/>
        <w:pPr>
          <w:ind w:left="737" w:hanging="737"/>
        </w:pPr>
        <w:rPr>
          <w:rFonts w:hint="default"/>
        </w:rPr>
      </w:lvl>
    </w:lvlOverride>
    <w:lvlOverride w:ilvl="4">
      <w:lvl w:ilvl="4">
        <w:start w:val="1"/>
        <w:numFmt w:val="decimal"/>
        <w:pStyle w:val="Kop5"/>
        <w:lvlText w:val="%1.%2.%3.%4.%5"/>
        <w:lvlJc w:val="left"/>
        <w:pPr>
          <w:ind w:left="737" w:hanging="737"/>
        </w:pPr>
        <w:rPr>
          <w:rFonts w:hint="default"/>
        </w:rPr>
      </w:lvl>
    </w:lvlOverride>
    <w:lvlOverride w:ilvl="5">
      <w:lvl w:ilvl="5">
        <w:start w:val="1"/>
        <w:numFmt w:val="decimal"/>
        <w:pStyle w:val="Kop6"/>
        <w:lvlText w:val="%1.%2.%3.%4.%5.%6"/>
        <w:lvlJc w:val="left"/>
        <w:pPr>
          <w:ind w:left="737" w:hanging="737"/>
        </w:pPr>
        <w:rPr>
          <w:rFonts w:hint="default"/>
        </w:rPr>
      </w:lvl>
    </w:lvlOverride>
    <w:lvlOverride w:ilvl="6">
      <w:lvl w:ilvl="6">
        <w:start w:val="1"/>
        <w:numFmt w:val="decimal"/>
        <w:pStyle w:val="Kop7"/>
        <w:lvlText w:val="%1.%2.%3.%4.%5.%6.%7"/>
        <w:lvlJc w:val="left"/>
        <w:pPr>
          <w:ind w:left="737" w:hanging="737"/>
        </w:pPr>
        <w:rPr>
          <w:rFonts w:hint="default"/>
        </w:rPr>
      </w:lvl>
    </w:lvlOverride>
    <w:lvlOverride w:ilvl="7">
      <w:lvl w:ilvl="7">
        <w:start w:val="1"/>
        <w:numFmt w:val="decimal"/>
        <w:pStyle w:val="Kop8"/>
        <w:lvlText w:val="%1.%2.%3.%4.%5.%6.%7.%8"/>
        <w:lvlJc w:val="left"/>
        <w:pPr>
          <w:ind w:left="737" w:hanging="737"/>
        </w:pPr>
        <w:rPr>
          <w:rFonts w:hint="default"/>
        </w:rPr>
      </w:lvl>
    </w:lvlOverride>
    <w:lvlOverride w:ilvl="8">
      <w:lvl w:ilvl="8">
        <w:start w:val="1"/>
        <w:numFmt w:val="decimal"/>
        <w:pStyle w:val="Kop9"/>
        <w:lvlText w:val="%1.%2.%3.%4.%5.%6.%7.%8.%9"/>
        <w:lvlJc w:val="left"/>
        <w:pPr>
          <w:ind w:left="737" w:hanging="737"/>
        </w:pPr>
        <w:rPr>
          <w:rFonts w:hint="default"/>
        </w:rPr>
      </w:lvl>
    </w:lvlOverride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/>
  <w:attachedTemplate r:id="rId1"/>
  <w:defaultTabStop w:val="709"/>
  <w:autoHyphenation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58"/>
    <w:rsid w:val="00005053"/>
    <w:rsid w:val="0002038D"/>
    <w:rsid w:val="0002559F"/>
    <w:rsid w:val="00050125"/>
    <w:rsid w:val="00061AA6"/>
    <w:rsid w:val="00091634"/>
    <w:rsid w:val="000A0AB4"/>
    <w:rsid w:val="000C5ED7"/>
    <w:rsid w:val="000C68C2"/>
    <w:rsid w:val="000D5051"/>
    <w:rsid w:val="001047F7"/>
    <w:rsid w:val="00124E96"/>
    <w:rsid w:val="00125451"/>
    <w:rsid w:val="00131A94"/>
    <w:rsid w:val="00136599"/>
    <w:rsid w:val="0014230B"/>
    <w:rsid w:val="00167FAC"/>
    <w:rsid w:val="001755E4"/>
    <w:rsid w:val="00184F88"/>
    <w:rsid w:val="00192F4A"/>
    <w:rsid w:val="00195631"/>
    <w:rsid w:val="001A0EF4"/>
    <w:rsid w:val="001A5011"/>
    <w:rsid w:val="001C2532"/>
    <w:rsid w:val="001C316C"/>
    <w:rsid w:val="001E0306"/>
    <w:rsid w:val="001E28E7"/>
    <w:rsid w:val="001E2B0B"/>
    <w:rsid w:val="001E7667"/>
    <w:rsid w:val="00200C98"/>
    <w:rsid w:val="0020522C"/>
    <w:rsid w:val="0021126E"/>
    <w:rsid w:val="0022385B"/>
    <w:rsid w:val="00225806"/>
    <w:rsid w:val="002277E0"/>
    <w:rsid w:val="00244327"/>
    <w:rsid w:val="00250907"/>
    <w:rsid w:val="0026274E"/>
    <w:rsid w:val="0026610B"/>
    <w:rsid w:val="00267D66"/>
    <w:rsid w:val="002714E4"/>
    <w:rsid w:val="00282BB1"/>
    <w:rsid w:val="002862E9"/>
    <w:rsid w:val="00290079"/>
    <w:rsid w:val="002C6FD7"/>
    <w:rsid w:val="002D5628"/>
    <w:rsid w:val="00305086"/>
    <w:rsid w:val="0031624F"/>
    <w:rsid w:val="0032251D"/>
    <w:rsid w:val="00323038"/>
    <w:rsid w:val="0034324A"/>
    <w:rsid w:val="00355407"/>
    <w:rsid w:val="003556C8"/>
    <w:rsid w:val="003569C5"/>
    <w:rsid w:val="00366D4E"/>
    <w:rsid w:val="003770F7"/>
    <w:rsid w:val="00377AFC"/>
    <w:rsid w:val="00380A35"/>
    <w:rsid w:val="003A7EB5"/>
    <w:rsid w:val="003C365A"/>
    <w:rsid w:val="003D02CD"/>
    <w:rsid w:val="003D42FA"/>
    <w:rsid w:val="00405283"/>
    <w:rsid w:val="004305D4"/>
    <w:rsid w:val="004306C2"/>
    <w:rsid w:val="004359EC"/>
    <w:rsid w:val="00442B2D"/>
    <w:rsid w:val="00442F4C"/>
    <w:rsid w:val="00446FB0"/>
    <w:rsid w:val="00450BE0"/>
    <w:rsid w:val="00456013"/>
    <w:rsid w:val="00456B7A"/>
    <w:rsid w:val="0046180B"/>
    <w:rsid w:val="00475418"/>
    <w:rsid w:val="0047687E"/>
    <w:rsid w:val="004A3E71"/>
    <w:rsid w:val="004C3FCD"/>
    <w:rsid w:val="004D062F"/>
    <w:rsid w:val="004F5EB3"/>
    <w:rsid w:val="004F670C"/>
    <w:rsid w:val="00507B8D"/>
    <w:rsid w:val="0051512A"/>
    <w:rsid w:val="0051626C"/>
    <w:rsid w:val="00525FE8"/>
    <w:rsid w:val="00531616"/>
    <w:rsid w:val="00542652"/>
    <w:rsid w:val="005649E7"/>
    <w:rsid w:val="00573614"/>
    <w:rsid w:val="00582D2E"/>
    <w:rsid w:val="0058457E"/>
    <w:rsid w:val="00584673"/>
    <w:rsid w:val="005A0279"/>
    <w:rsid w:val="005B6E7C"/>
    <w:rsid w:val="005C2046"/>
    <w:rsid w:val="005D535E"/>
    <w:rsid w:val="0060187B"/>
    <w:rsid w:val="00620A2B"/>
    <w:rsid w:val="006240B6"/>
    <w:rsid w:val="00640317"/>
    <w:rsid w:val="00640442"/>
    <w:rsid w:val="006433AC"/>
    <w:rsid w:val="00643BB3"/>
    <w:rsid w:val="0065447F"/>
    <w:rsid w:val="00664D1D"/>
    <w:rsid w:val="00675258"/>
    <w:rsid w:val="00675BA9"/>
    <w:rsid w:val="006817ED"/>
    <w:rsid w:val="0068504D"/>
    <w:rsid w:val="006872E7"/>
    <w:rsid w:val="006903EF"/>
    <w:rsid w:val="00692DD9"/>
    <w:rsid w:val="006A5A53"/>
    <w:rsid w:val="006B3DD8"/>
    <w:rsid w:val="006D3F09"/>
    <w:rsid w:val="00701086"/>
    <w:rsid w:val="007115EE"/>
    <w:rsid w:val="00711A8E"/>
    <w:rsid w:val="0071469E"/>
    <w:rsid w:val="007230EC"/>
    <w:rsid w:val="00727F36"/>
    <w:rsid w:val="00731003"/>
    <w:rsid w:val="00742BE1"/>
    <w:rsid w:val="00752236"/>
    <w:rsid w:val="00766DA3"/>
    <w:rsid w:val="007755A0"/>
    <w:rsid w:val="007755F9"/>
    <w:rsid w:val="007913F3"/>
    <w:rsid w:val="00791ABB"/>
    <w:rsid w:val="00794B76"/>
    <w:rsid w:val="007A49B8"/>
    <w:rsid w:val="007A53D4"/>
    <w:rsid w:val="007B4ED4"/>
    <w:rsid w:val="007C3BD2"/>
    <w:rsid w:val="007C4B11"/>
    <w:rsid w:val="007D4302"/>
    <w:rsid w:val="007D7685"/>
    <w:rsid w:val="007E5CF1"/>
    <w:rsid w:val="007E6DC0"/>
    <w:rsid w:val="007F00C2"/>
    <w:rsid w:val="007F27AB"/>
    <w:rsid w:val="00827BED"/>
    <w:rsid w:val="00831D21"/>
    <w:rsid w:val="00861A96"/>
    <w:rsid w:val="00863F63"/>
    <w:rsid w:val="00872A1B"/>
    <w:rsid w:val="00876958"/>
    <w:rsid w:val="008854E2"/>
    <w:rsid w:val="008A1FC5"/>
    <w:rsid w:val="008B5AC0"/>
    <w:rsid w:val="008D4918"/>
    <w:rsid w:val="008E3493"/>
    <w:rsid w:val="008E3DF9"/>
    <w:rsid w:val="00900DA2"/>
    <w:rsid w:val="0090100B"/>
    <w:rsid w:val="0090582A"/>
    <w:rsid w:val="00907A25"/>
    <w:rsid w:val="009123EA"/>
    <w:rsid w:val="009265A6"/>
    <w:rsid w:val="009327EA"/>
    <w:rsid w:val="00937B0E"/>
    <w:rsid w:val="00943AF2"/>
    <w:rsid w:val="0097320F"/>
    <w:rsid w:val="00980DCE"/>
    <w:rsid w:val="00982889"/>
    <w:rsid w:val="009835A2"/>
    <w:rsid w:val="00983866"/>
    <w:rsid w:val="0099620A"/>
    <w:rsid w:val="009A6EA2"/>
    <w:rsid w:val="009B235B"/>
    <w:rsid w:val="009B4946"/>
    <w:rsid w:val="009B63B2"/>
    <w:rsid w:val="009E61A9"/>
    <w:rsid w:val="009F000C"/>
    <w:rsid w:val="009F5A28"/>
    <w:rsid w:val="00A04E1D"/>
    <w:rsid w:val="00A20FAA"/>
    <w:rsid w:val="00A27235"/>
    <w:rsid w:val="00A27463"/>
    <w:rsid w:val="00A442E2"/>
    <w:rsid w:val="00A44960"/>
    <w:rsid w:val="00A52B82"/>
    <w:rsid w:val="00A72434"/>
    <w:rsid w:val="00A75F66"/>
    <w:rsid w:val="00A84694"/>
    <w:rsid w:val="00A90E5B"/>
    <w:rsid w:val="00AB68EC"/>
    <w:rsid w:val="00AC43ED"/>
    <w:rsid w:val="00AE3D10"/>
    <w:rsid w:val="00AE4AD5"/>
    <w:rsid w:val="00B0652B"/>
    <w:rsid w:val="00B3089F"/>
    <w:rsid w:val="00B333D2"/>
    <w:rsid w:val="00B45EA0"/>
    <w:rsid w:val="00B46550"/>
    <w:rsid w:val="00B46939"/>
    <w:rsid w:val="00B51E01"/>
    <w:rsid w:val="00B614E7"/>
    <w:rsid w:val="00B74B05"/>
    <w:rsid w:val="00B9372F"/>
    <w:rsid w:val="00B952F2"/>
    <w:rsid w:val="00BC3446"/>
    <w:rsid w:val="00BD6F71"/>
    <w:rsid w:val="00BE5126"/>
    <w:rsid w:val="00BF535C"/>
    <w:rsid w:val="00C02ED3"/>
    <w:rsid w:val="00C06487"/>
    <w:rsid w:val="00C25516"/>
    <w:rsid w:val="00C3301F"/>
    <w:rsid w:val="00C34916"/>
    <w:rsid w:val="00C42227"/>
    <w:rsid w:val="00C518E0"/>
    <w:rsid w:val="00C73101"/>
    <w:rsid w:val="00CA2ADD"/>
    <w:rsid w:val="00CB1B2C"/>
    <w:rsid w:val="00CC1472"/>
    <w:rsid w:val="00CC45E2"/>
    <w:rsid w:val="00CC608A"/>
    <w:rsid w:val="00CF2CFC"/>
    <w:rsid w:val="00D17B92"/>
    <w:rsid w:val="00D2120A"/>
    <w:rsid w:val="00D45394"/>
    <w:rsid w:val="00D57927"/>
    <w:rsid w:val="00D62CAD"/>
    <w:rsid w:val="00D71FD9"/>
    <w:rsid w:val="00D91EDD"/>
    <w:rsid w:val="00DA2DE5"/>
    <w:rsid w:val="00DC1E08"/>
    <w:rsid w:val="00DF09AC"/>
    <w:rsid w:val="00DF17C0"/>
    <w:rsid w:val="00E02A25"/>
    <w:rsid w:val="00E03F61"/>
    <w:rsid w:val="00E04192"/>
    <w:rsid w:val="00E2096D"/>
    <w:rsid w:val="00E47C80"/>
    <w:rsid w:val="00E53ADC"/>
    <w:rsid w:val="00E557ED"/>
    <w:rsid w:val="00E73A6D"/>
    <w:rsid w:val="00E75062"/>
    <w:rsid w:val="00E94E6B"/>
    <w:rsid w:val="00E95386"/>
    <w:rsid w:val="00EA2B0F"/>
    <w:rsid w:val="00EA6F08"/>
    <w:rsid w:val="00EB3154"/>
    <w:rsid w:val="00EB3381"/>
    <w:rsid w:val="00EC194F"/>
    <w:rsid w:val="00EC3B8F"/>
    <w:rsid w:val="00EE1643"/>
    <w:rsid w:val="00EE3488"/>
    <w:rsid w:val="00EF0587"/>
    <w:rsid w:val="00F16FE1"/>
    <w:rsid w:val="00F2108F"/>
    <w:rsid w:val="00F24820"/>
    <w:rsid w:val="00F2707D"/>
    <w:rsid w:val="00F5043B"/>
    <w:rsid w:val="00F62FF5"/>
    <w:rsid w:val="00F75290"/>
    <w:rsid w:val="00F82436"/>
    <w:rsid w:val="00F96046"/>
    <w:rsid w:val="00FA6EC9"/>
    <w:rsid w:val="00FD22A0"/>
    <w:rsid w:val="00FD2EFF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2E120"/>
  <w15:docId w15:val="{01774530-1CC4-4FAC-8514-A8F2E77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42BE1"/>
    <w:rPr>
      <w:rFonts w:ascii="Trebuchet MS" w:hAnsi="Trebuchet MS"/>
      <w:color w:val="262626" w:themeColor="text1" w:themeTint="D9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333D2"/>
    <w:pPr>
      <w:keepNext/>
      <w:keepLines/>
      <w:numPr>
        <w:numId w:val="5"/>
      </w:numPr>
      <w:spacing w:before="120" w:after="120"/>
      <w:outlineLvl w:val="0"/>
    </w:pPr>
    <w:rPr>
      <w:rFonts w:eastAsiaTheme="majorEastAsia" w:cstheme="majorBid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6F08"/>
    <w:pPr>
      <w:keepNext/>
      <w:keepLines/>
      <w:numPr>
        <w:ilvl w:val="1"/>
        <w:numId w:val="5"/>
      </w:numPr>
      <w:spacing w:before="60" w:after="60"/>
      <w:outlineLvl w:val="1"/>
    </w:pPr>
    <w:rPr>
      <w:rFonts w:eastAsiaTheme="majorEastAsia" w:cstheme="majorBidi"/>
      <w:b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6F08"/>
    <w:pPr>
      <w:keepNext/>
      <w:keepLines/>
      <w:numPr>
        <w:ilvl w:val="2"/>
        <w:numId w:val="5"/>
      </w:numPr>
      <w:spacing w:before="60" w:after="60"/>
      <w:outlineLvl w:val="2"/>
    </w:pPr>
    <w:rPr>
      <w:rFonts w:eastAsiaTheme="majorEastAsia" w:cstheme="majorBidi"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333D2"/>
    <w:pPr>
      <w:keepNext/>
      <w:keepLines/>
      <w:numPr>
        <w:ilvl w:val="3"/>
        <w:numId w:val="5"/>
      </w:numPr>
      <w:spacing w:before="60" w:after="60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40528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528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528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528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528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64D1D"/>
    <w:rPr>
      <w:rFonts w:ascii="Trebuchet MS" w:hAnsi="Trebuchet MS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64D1D"/>
    <w:rPr>
      <w:rFonts w:ascii="Trebuchet MS" w:hAnsi="Trebuchet MS"/>
      <w:sz w:val="20"/>
      <w:szCs w:val="20"/>
    </w:rPr>
  </w:style>
  <w:style w:type="table" w:styleId="Tabelraster">
    <w:name w:val="Table Grid"/>
    <w:basedOn w:val="Standaardtabel"/>
    <w:rsid w:val="007F0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333D2"/>
    <w:rPr>
      <w:rFonts w:ascii="Trebuchet MS" w:eastAsiaTheme="majorEastAsia" w:hAnsi="Trebuchet MS" w:cstheme="majorBidi"/>
      <w:b/>
      <w:color w:val="262626" w:themeColor="text1" w:themeTint="D9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A6F08"/>
    <w:rPr>
      <w:rFonts w:ascii="Trebuchet MS" w:eastAsiaTheme="majorEastAsia" w:hAnsi="Trebuchet MS" w:cstheme="majorBidi"/>
      <w:b/>
      <w:color w:val="262626" w:themeColor="text1" w:themeTint="D9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EA6F08"/>
    <w:rPr>
      <w:rFonts w:ascii="Trebuchet MS" w:eastAsiaTheme="majorEastAsia" w:hAnsi="Trebuchet MS" w:cstheme="majorBidi"/>
      <w:i/>
      <w:color w:val="262626" w:themeColor="text1" w:themeTint="D9"/>
      <w:sz w:val="20"/>
      <w:szCs w:val="20"/>
    </w:rPr>
  </w:style>
  <w:style w:type="character" w:customStyle="1" w:styleId="Kop4Char">
    <w:name w:val="Kop 4 Char"/>
    <w:basedOn w:val="Standaardalinea-lettertype"/>
    <w:link w:val="Kop4"/>
    <w:uiPriority w:val="9"/>
    <w:rsid w:val="00B333D2"/>
    <w:rPr>
      <w:rFonts w:ascii="Trebuchet MS" w:eastAsiaTheme="majorEastAsia" w:hAnsi="Trebuchet MS" w:cstheme="majorBidi"/>
      <w:iCs/>
      <w:color w:val="262626" w:themeColor="text1" w:themeTint="D9"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5283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5283"/>
    <w:rPr>
      <w:rFonts w:asciiTheme="majorHAnsi" w:eastAsiaTheme="majorEastAsia" w:hAnsiTheme="majorHAnsi" w:cstheme="majorBidi"/>
      <w:color w:val="1F4D78" w:themeColor="accent1" w:themeShade="7F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5283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52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528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4052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5283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ard"/>
    <w:next w:val="Standaard"/>
    <w:link w:val="TitelChar"/>
    <w:uiPriority w:val="10"/>
    <w:rsid w:val="00742BE1"/>
    <w:pPr>
      <w:contextualSpacing/>
    </w:pPr>
    <w:rPr>
      <w:rFonts w:eastAsiaTheme="majorEastAsia" w:cstheme="majorBidi"/>
      <w:b/>
      <w:sz w:val="2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BE1"/>
    <w:rPr>
      <w:rFonts w:ascii="Trebuchet MS" w:eastAsiaTheme="majorEastAsia" w:hAnsi="Trebuchet MS" w:cstheme="majorBidi"/>
      <w:b/>
      <w:color w:val="262626" w:themeColor="text1" w:themeTint="D9"/>
      <w:sz w:val="24"/>
      <w:szCs w:val="56"/>
    </w:rPr>
  </w:style>
  <w:style w:type="paragraph" w:styleId="Lijstalinea">
    <w:name w:val="List Paragraph"/>
    <w:basedOn w:val="Standaard"/>
    <w:link w:val="LijstalineaChar"/>
    <w:uiPriority w:val="34"/>
    <w:qFormat/>
    <w:rsid w:val="0065447F"/>
    <w:pPr>
      <w:numPr>
        <w:numId w:val="3"/>
      </w:numPr>
      <w:spacing w:after="120" w:line="240" w:lineRule="auto"/>
      <w:contextualSpacing/>
      <w:jc w:val="both"/>
    </w:pPr>
    <w:rPr>
      <w:rFonts w:asciiTheme="minorHAnsi" w:eastAsia="Times New Roman" w:hAnsiTheme="minorHAnsi" w:cs="Times New Roman"/>
      <w:lang w:eastAsia="nl-BE"/>
    </w:rPr>
  </w:style>
  <w:style w:type="paragraph" w:customStyle="1" w:styleId="Datumverslag">
    <w:name w:val="Datumverslag"/>
    <w:basedOn w:val="Standaard"/>
    <w:link w:val="DatumverslagChar"/>
    <w:rsid w:val="00C42227"/>
    <w:pPr>
      <w:spacing w:before="60" w:after="60" w:line="240" w:lineRule="auto"/>
      <w:jc w:val="right"/>
    </w:pPr>
    <w:rPr>
      <w:b/>
    </w:rPr>
  </w:style>
  <w:style w:type="paragraph" w:customStyle="1" w:styleId="Naamverslag">
    <w:name w:val="Naamverslag"/>
    <w:basedOn w:val="Standaard"/>
    <w:link w:val="NaamverslagChar"/>
    <w:rsid w:val="00C42227"/>
    <w:pPr>
      <w:spacing w:before="60" w:after="60" w:line="240" w:lineRule="auto"/>
      <w:jc w:val="right"/>
    </w:pPr>
    <w:rPr>
      <w:b/>
    </w:rPr>
  </w:style>
  <w:style w:type="character" w:customStyle="1" w:styleId="DatumverslagChar">
    <w:name w:val="Datumverslag Char"/>
    <w:basedOn w:val="Standaardalinea-lettertype"/>
    <w:link w:val="Datumverslag"/>
    <w:rsid w:val="00C42227"/>
    <w:rPr>
      <w:rFonts w:ascii="Trebuchet MS" w:hAnsi="Trebuchet MS"/>
      <w:b/>
      <w:sz w:val="20"/>
      <w:szCs w:val="20"/>
    </w:rPr>
  </w:style>
  <w:style w:type="character" w:customStyle="1" w:styleId="NaamverslagChar">
    <w:name w:val="Naamverslag Char"/>
    <w:basedOn w:val="Standaardalinea-lettertype"/>
    <w:link w:val="Naamverslag"/>
    <w:rsid w:val="00C42227"/>
    <w:rPr>
      <w:rFonts w:ascii="Trebuchet MS" w:hAnsi="Trebuchet MS"/>
      <w:b/>
      <w:sz w:val="20"/>
      <w:szCs w:val="20"/>
    </w:rPr>
  </w:style>
  <w:style w:type="paragraph" w:customStyle="1" w:styleId="documentnummer">
    <w:name w:val="documentnummer"/>
    <w:basedOn w:val="Standaard"/>
    <w:link w:val="documentnummerChar"/>
    <w:rsid w:val="00A04E1D"/>
    <w:pPr>
      <w:spacing w:before="60" w:after="60" w:line="240" w:lineRule="auto"/>
      <w:jc w:val="right"/>
    </w:pPr>
    <w:rPr>
      <w:b/>
    </w:rPr>
  </w:style>
  <w:style w:type="character" w:customStyle="1" w:styleId="documentnummerChar">
    <w:name w:val="documentnummer Char"/>
    <w:basedOn w:val="Standaardalinea-lettertype"/>
    <w:link w:val="documentnummer"/>
    <w:rsid w:val="00A04E1D"/>
    <w:rPr>
      <w:rFonts w:ascii="Trebuchet MS" w:hAnsi="Trebuchet MS"/>
      <w:b/>
      <w:color w:val="1C1C1C"/>
      <w:sz w:val="20"/>
      <w:szCs w:val="20"/>
    </w:rPr>
  </w:style>
  <w:style w:type="paragraph" w:customStyle="1" w:styleId="Opsomming1">
    <w:name w:val="Opsomming1"/>
    <w:basedOn w:val="Lijstalinea"/>
    <w:link w:val="Opsomming1Char"/>
    <w:qFormat/>
    <w:rsid w:val="00F75290"/>
    <w:pPr>
      <w:numPr>
        <w:numId w:val="6"/>
      </w:numPr>
      <w:spacing w:after="200" w:line="312" w:lineRule="auto"/>
      <w:ind w:left="357" w:hanging="357"/>
      <w:jc w:val="left"/>
    </w:pPr>
    <w:rPr>
      <w:rFonts w:ascii="Trebuchet MS" w:hAnsi="Trebuchet MS"/>
    </w:rPr>
  </w:style>
  <w:style w:type="paragraph" w:styleId="Inhopg2">
    <w:name w:val="toc 2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95386"/>
    <w:rPr>
      <w:rFonts w:eastAsia="Times New Roman" w:cs="Times New Roman"/>
      <w:color w:val="262626" w:themeColor="text1" w:themeTint="D9"/>
      <w:sz w:val="20"/>
      <w:szCs w:val="20"/>
      <w:lang w:eastAsia="nl-BE"/>
    </w:rPr>
  </w:style>
  <w:style w:type="character" w:customStyle="1" w:styleId="Opsomming1Char">
    <w:name w:val="Opsomming1 Char"/>
    <w:basedOn w:val="LijstalineaChar"/>
    <w:link w:val="Opsomming1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282BB1"/>
    <w:pPr>
      <w:tabs>
        <w:tab w:val="right" w:leader="dot" w:pos="8891"/>
      </w:tabs>
      <w:spacing w:before="100" w:after="100" w:line="240" w:lineRule="auto"/>
      <w:ind w:left="737" w:hanging="737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paragraph" w:styleId="Inhopg4">
    <w:name w:val="toc 4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styleId="Hyperlink">
    <w:name w:val="Hyperlink"/>
    <w:basedOn w:val="Standaardalinea-lettertype"/>
    <w:uiPriority w:val="99"/>
    <w:unhideWhenUsed/>
    <w:rsid w:val="00B333D2"/>
    <w:rPr>
      <w:color w:val="0563C1" w:themeColor="hyperlink"/>
      <w:u w:val="single"/>
    </w:rPr>
  </w:style>
  <w:style w:type="paragraph" w:customStyle="1" w:styleId="Opsomming2">
    <w:name w:val="Opsomming2"/>
    <w:basedOn w:val="Standaard"/>
    <w:link w:val="Opsomming2Char"/>
    <w:qFormat/>
    <w:rsid w:val="00F75290"/>
    <w:pPr>
      <w:numPr>
        <w:numId w:val="7"/>
      </w:numPr>
      <w:ind w:left="714" w:hanging="357"/>
      <w:contextualSpacing/>
    </w:pPr>
    <w:rPr>
      <w:rFonts w:eastAsia="Times New Roman" w:cs="Times New Roman"/>
      <w:lang w:eastAsia="nl-BE"/>
    </w:rPr>
  </w:style>
  <w:style w:type="paragraph" w:customStyle="1" w:styleId="Titelkort">
    <w:name w:val="Titel kort"/>
    <w:basedOn w:val="Standaard"/>
    <w:next w:val="Datumverslag"/>
    <w:link w:val="TitelkortChar"/>
    <w:rsid w:val="00EE1643"/>
    <w:pPr>
      <w:spacing w:before="60" w:after="60" w:line="240" w:lineRule="auto"/>
      <w:jc w:val="right"/>
    </w:pPr>
  </w:style>
  <w:style w:type="character" w:customStyle="1" w:styleId="TitelkortChar">
    <w:name w:val="Titel kort Char"/>
    <w:basedOn w:val="Standaardalinea-lettertype"/>
    <w:link w:val="Titelkort"/>
    <w:rsid w:val="00EE1643"/>
    <w:rPr>
      <w:rFonts w:ascii="Trebuchet MS" w:hAnsi="Trebuchet MS"/>
      <w:color w:val="262626" w:themeColor="text1" w:themeTint="D9"/>
      <w:sz w:val="20"/>
      <w:szCs w:val="20"/>
    </w:rPr>
  </w:style>
  <w:style w:type="character" w:customStyle="1" w:styleId="Opsomming2Char">
    <w:name w:val="Opsomming2 Char"/>
    <w:basedOn w:val="Standaardalinea-lettertype"/>
    <w:link w:val="Opsomming2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75290"/>
    <w:pPr>
      <w:spacing w:after="0" w:line="240" w:lineRule="auto"/>
    </w:pPr>
    <w:rPr>
      <w:sz w:val="18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75290"/>
    <w:rPr>
      <w:rFonts w:ascii="Trebuchet MS" w:hAnsi="Trebuchet MS"/>
      <w:color w:val="262626" w:themeColor="text1" w:themeTint="D9"/>
      <w:sz w:val="18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75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uimard-my.sharepoint.com/personal/marleen_decuyper_katholiekonderwijs_vlaanderen/Documents/data/sjablonen/Katholiek%20Onderwijs%20Vlaanderen/Document/Document_Staan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0BE50-B512-4667-B69B-6CF7C0DF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Document_Staand</Template>
  <TotalTime>373</TotalTime>
  <Pages>5</Pages>
  <Words>940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Decuyper Marleen</dc:creator>
  <cp:lastModifiedBy>Marleen Decuyper</cp:lastModifiedBy>
  <cp:revision>53</cp:revision>
  <cp:lastPrinted>2019-02-10T15:26:00Z</cp:lastPrinted>
  <dcterms:created xsi:type="dcterms:W3CDTF">2019-02-09T10:27:00Z</dcterms:created>
  <dcterms:modified xsi:type="dcterms:W3CDTF">2019-02-10T15:26:00Z</dcterms:modified>
</cp:coreProperties>
</file>